
<file path=[Content_Types].xml><?xml version="1.0" encoding="utf-8"?>
<Types xmlns="http://schemas.openxmlformats.org/package/2006/content-types">
  <Default Extension="xml" ContentType="application/xml"/>
  <Default Extension="jpeg" ContentType="image/jpeg"/>
  <Default Extension="rels" ContentType="application/vnd.openxmlformats-package.relationships+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tylesWithEffects.xml" ContentType="application/vnd.ms-word.stylesWithEffect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5737C3C6" w14:textId="757796DA" w:rsidR="00D2230F" w:rsidRDefault="00885B7A">
      <w:r>
        <w:rPr>
          <w:noProof/>
        </w:rPr>
        <mc:AlternateContent>
          <mc:Choice Requires="wps">
            <w:drawing>
              <wp:anchor distT="0" distB="0" distL="114300" distR="114300" simplePos="0" relativeHeight="251700291" behindDoc="0" locked="0" layoutInCell="1" allowOverlap="1" wp14:anchorId="115E6C95" wp14:editId="6E7847F3">
                <wp:simplePos x="0" y="0"/>
                <wp:positionH relativeFrom="page">
                  <wp:posOffset>927735</wp:posOffset>
                </wp:positionH>
                <wp:positionV relativeFrom="page">
                  <wp:posOffset>3124200</wp:posOffset>
                </wp:positionV>
                <wp:extent cx="3314700" cy="4102100"/>
                <wp:effectExtent l="0" t="0" r="0" b="12700"/>
                <wp:wrapThrough wrapText="bothSides">
                  <wp:wrapPolygon edited="0">
                    <wp:start x="166" y="0"/>
                    <wp:lineTo x="166" y="21533"/>
                    <wp:lineTo x="21186" y="21533"/>
                    <wp:lineTo x="21186" y="0"/>
                    <wp:lineTo x="166" y="0"/>
                  </wp:wrapPolygon>
                </wp:wrapThrough>
                <wp:docPr id="212" name="Text Box 212"/>
                <wp:cNvGraphicFramePr/>
                <a:graphic xmlns:a="http://schemas.openxmlformats.org/drawingml/2006/main">
                  <a:graphicData uri="http://schemas.microsoft.com/office/word/2010/wordprocessingShape">
                    <wps:wsp>
                      <wps:cNvSpPr txBox="1"/>
                      <wps:spPr>
                        <a:xfrm>
                          <a:off x="0" y="0"/>
                          <a:ext cx="3314700" cy="4102100"/>
                        </a:xfrm>
                        <a:prstGeom prst="rect">
                          <a:avLst/>
                        </a:prstGeom>
                        <a:noFill/>
                        <a:ln>
                          <a:noFill/>
                        </a:ln>
                        <a:effectLst/>
                        <a:extLst>
                          <a:ext uri="{C572A759-6A51-4108-AA02-DFA0A04FC94B}">
                            <ma14:wrappingTextBoxFlag xmlns:ma14="http://schemas.microsoft.com/office/mac/drawingml/2011/main" val="1"/>
                          </a:ext>
                        </a:extLst>
                      </wps:spPr>
                      <wps:txbx>
                        <w:txbxContent>
                          <w:p w14:paraId="4BE71D45" w14:textId="77777777" w:rsidR="00831F52" w:rsidRDefault="00831F52" w:rsidP="005F24BF">
                            <w:pPr>
                              <w:jc w:val="center"/>
                            </w:pPr>
                            <w:r>
                              <w:t>If you are an adult musician interested in joining the band when we reconvene in September, please email:</w:t>
                            </w:r>
                          </w:p>
                          <w:p w14:paraId="7C5ACA16" w14:textId="77777777" w:rsidR="00831F52" w:rsidRDefault="00831F52" w:rsidP="005F24BF">
                            <w:pPr>
                              <w:jc w:val="both"/>
                            </w:pPr>
                          </w:p>
                          <w:p w14:paraId="4207AF05" w14:textId="77777777" w:rsidR="00831F52" w:rsidRDefault="00831F52" w:rsidP="005F24BF">
                            <w:pPr>
                              <w:jc w:val="center"/>
                            </w:pPr>
                            <w:r w:rsidRPr="00B36A3C">
                              <w:rPr>
                                <w:rFonts w:ascii="Keep Calm Medium" w:hAnsi="Keep Calm Medium"/>
                              </w:rPr>
                              <w:t>fcconcertband@gmail.com</w:t>
                            </w:r>
                          </w:p>
                          <w:p w14:paraId="3BD22490" w14:textId="77777777" w:rsidR="00831F52" w:rsidRDefault="00831F52" w:rsidP="005F24BF">
                            <w:pPr>
                              <w:jc w:val="both"/>
                            </w:pPr>
                          </w:p>
                          <w:p w14:paraId="07D188AD" w14:textId="77777777" w:rsidR="00831F52" w:rsidRDefault="00831F52" w:rsidP="00885B7A">
                            <w:pPr>
                              <w:jc w:val="center"/>
                            </w:pPr>
                            <w:r>
                              <w:t xml:space="preserve">We rehearse Tuesdays from 7:30p.m. </w:t>
                            </w:r>
                            <w:proofErr w:type="gramStart"/>
                            <w:r>
                              <w:t>until</w:t>
                            </w:r>
                            <w:proofErr w:type="gramEnd"/>
                            <w:r>
                              <w:t xml:space="preserve"> 9:30p.m., in the Ferndale High School band room.  Starting after labor day, we will have 5-6 Tuesday rehearsals followed by Sunday afternoon concerts. The concert months will be: October, and December 2015, February, April and June 2016.</w:t>
                            </w:r>
                          </w:p>
                          <w:p w14:paraId="0C74F898" w14:textId="77777777" w:rsidR="00831F52" w:rsidRDefault="00831F52" w:rsidP="005F24BF">
                            <w:pPr>
                              <w:jc w:val="both"/>
                            </w:pPr>
                          </w:p>
                          <w:p w14:paraId="7E7184FB" w14:textId="77777777" w:rsidR="00831F52" w:rsidRDefault="00831F52" w:rsidP="005F24BF">
                            <w:pPr>
                              <w:jc w:val="center"/>
                            </w:pPr>
                            <w:r>
                              <w:t>The Ferndale Community Concert Band would also like to extend a formal invitation to the seniors who have graduated from the FHS music program to join the FCCB and continue with music after high school.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0,0l0,21600,21600,21600,21600,0xe">
                <v:stroke joinstyle="miter"/>
                <v:path gradientshapeok="t" o:connecttype="rect"/>
              </v:shapetype>
              <v:shape id="Text Box 212" o:spid="_x0000_s1026" type="#_x0000_t202" style="position:absolute;margin-left:73.05pt;margin-top:246pt;width:261pt;height:323pt;z-index:251700291;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" mv:complextextbox="1" filled="f" stroked="f">
                <v:textbox>
                  <w:txbxContent>
                    <w:p w14:paraId="4BE71D45" w14:textId="77777777" w:rsidR="00831F52" w:rsidRDefault="00831F52" w:rsidP="005F24BF">
                      <w:pPr>
                        <w:jc w:val="center"/>
                      </w:pPr>
                      <w:r>
                        <w:t>If you are an adult musician interested in joining the band when we reconvene in September, please email:</w:t>
                      </w:r>
                    </w:p>
                    <w:p w14:paraId="7C5ACA16" w14:textId="77777777" w:rsidR="00831F52" w:rsidRDefault="00831F52" w:rsidP="005F24BF">
                      <w:pPr>
                        <w:jc w:val="both"/>
                      </w:pPr>
                    </w:p>
                    <w:p w14:paraId="4207AF05" w14:textId="77777777" w:rsidR="00831F52" w:rsidRDefault="00831F52" w:rsidP="005F24BF">
                      <w:pPr>
                        <w:jc w:val="center"/>
                      </w:pPr>
                      <w:r w:rsidRPr="00B36A3C">
                        <w:rPr>
                          <w:rFonts w:ascii="Keep Calm Medium" w:hAnsi="Keep Calm Medium"/>
                        </w:rPr>
                        <w:t>fcconcertband@gmail.com</w:t>
                      </w:r>
                    </w:p>
                    <w:p w14:paraId="3BD22490" w14:textId="77777777" w:rsidR="00831F52" w:rsidRDefault="00831F52" w:rsidP="005F24BF">
                      <w:pPr>
                        <w:jc w:val="both"/>
                      </w:pPr>
                    </w:p>
                    <w:p w14:paraId="07D188AD" w14:textId="77777777" w:rsidR="00831F52" w:rsidRDefault="00831F52" w:rsidP="00885B7A">
                      <w:pPr>
                        <w:jc w:val="center"/>
                      </w:pPr>
                      <w:r>
                        <w:t xml:space="preserve">We rehearse Tuesdays from 7:30p.m. </w:t>
                      </w:r>
                      <w:proofErr w:type="gramStart"/>
                      <w:r>
                        <w:t>until</w:t>
                      </w:r>
                      <w:proofErr w:type="gramEnd"/>
                      <w:r>
                        <w:t xml:space="preserve"> 9:30p.m., in the Ferndale High School band room.  Starting after labor day, we will have 5-6 Tuesday rehearsals followed by Sunday afternoon concerts. The concert months will be: October, and December 2015, February, April and June 2016.</w:t>
                      </w:r>
                    </w:p>
                    <w:p w14:paraId="0C74F898" w14:textId="77777777" w:rsidR="00831F52" w:rsidRDefault="00831F52" w:rsidP="005F24BF">
                      <w:pPr>
                        <w:jc w:val="both"/>
                      </w:pPr>
                    </w:p>
                    <w:p w14:paraId="7E7184FB" w14:textId="77777777" w:rsidR="00831F52" w:rsidRDefault="00831F52" w:rsidP="005F24BF">
                      <w:pPr>
                        <w:jc w:val="center"/>
                      </w:pPr>
                      <w:r>
                        <w:t>The Ferndale Community Concert Band would also like to extend a formal invitation to the seniors who have graduated from the FHS music program to join the FCCB and continue with music after high school.</w:t>
                      </w:r>
                    </w:p>
                  </w:txbxContent>
                </v:textbox>
                <w10:wrap type="through" anchorx="page" anchory="page"/>
              </v:shape>
            </w:pict>
          </mc:Fallback>
        </mc:AlternateContent>
      </w:r>
      <w:r>
        <w:rPr>
          <w:noProof/>
        </w:rPr>
        <w:drawing>
          <wp:anchor distT="0" distB="0" distL="114300" distR="114300" simplePos="0" relativeHeight="251701315" behindDoc="0" locked="0" layoutInCell="1" allowOverlap="1" wp14:anchorId="176D1B7B" wp14:editId="4FC40E3B">
            <wp:simplePos x="0" y="0"/>
            <wp:positionH relativeFrom="page">
              <wp:posOffset>1613535</wp:posOffset>
            </wp:positionH>
            <wp:positionV relativeFrom="page">
              <wp:posOffset>787400</wp:posOffset>
            </wp:positionV>
            <wp:extent cx="1944370" cy="1783080"/>
            <wp:effectExtent l="0" t="0" r="11430" b="0"/>
            <wp:wrapThrough wrapText="bothSides">
              <wp:wrapPolygon edited="0">
                <wp:start x="0" y="0"/>
                <wp:lineTo x="0" y="21231"/>
                <wp:lineTo x="21445" y="21231"/>
                <wp:lineTo x="21445" y="0"/>
                <wp:lineTo x="0" y="0"/>
              </wp:wrapPolygon>
            </wp:wrapThrough>
            <wp:docPr id="213" name="Pictur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 Proto 6 JPG SMALL.jpg"/>
                    <pic:cNvPicPr/>
                  </pic:nvPicPr>
                  <pic:blipFill>
                    <a:blip r:embed="rId9">
                      <a:extLst>
                        <a:ext uri="{28A0092B-C50C-407E-A947-70E740481C1C}">
                          <a14:useLocalDpi xmlns:a14="http://schemas.microsoft.com/office/drawing/2010/main" val="0"/>
                        </a:ext>
                      </a:extLst>
                    </a:blip>
                    <a:stretch>
                      <a:fillRect/>
                    </a:stretch>
                  </pic:blipFill>
                  <pic:spPr>
                    <a:xfrm>
                      <a:off x="0" y="0"/>
                      <a:ext cx="1944370" cy="1783080"/>
                    </a:xfrm>
                    <a:prstGeom prst="rect">
                      <a:avLst/>
                    </a:prstGeom>
                  </pic:spPr>
                </pic:pic>
              </a:graphicData>
            </a:graphic>
          </wp:anchor>
        </w:drawing>
      </w:r>
      <w:r w:rsidR="00D2230F">
        <w:rPr>
          <w:noProof/>
        </w:rPr>
        <w:drawing>
          <wp:anchor distT="0" distB="0" distL="114300" distR="114300" simplePos="0" relativeHeight="251665475" behindDoc="0" locked="0" layoutInCell="1" allowOverlap="1" wp14:anchorId="2F62D164" wp14:editId="7D07A8A4">
            <wp:simplePos x="0" y="0"/>
            <wp:positionH relativeFrom="page">
              <wp:posOffset>5029200</wp:posOffset>
            </wp:positionH>
            <wp:positionV relativeFrom="page">
              <wp:posOffset>5448300</wp:posOffset>
            </wp:positionV>
            <wp:extent cx="4663440" cy="3037840"/>
            <wp:effectExtent l="0" t="0" r="10160" b="0"/>
            <wp:wrapThrough wrapText="bothSides">
              <wp:wrapPolygon edited="0">
                <wp:start x="0" y="0"/>
                <wp:lineTo x="0" y="14268"/>
                <wp:lineTo x="21529" y="14268"/>
                <wp:lineTo x="21529" y="0"/>
                <wp:lineTo x="0" y="0"/>
              </wp:wrapPolygon>
            </wp:wrapThrough>
            <wp:docPr id="183" name="Picture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ckground.jpg"/>
                    <pic:cNvPicPr/>
                  </pic:nvPicPr>
                  <pic:blipFill rotWithShape="1">
                    <a:blip r:embed="rId10">
                      <a:extLst>
                        <a:ext uri="{28A0092B-C50C-407E-A947-70E740481C1C}">
                          <a14:useLocalDpi xmlns:a14="http://schemas.microsoft.com/office/drawing/2010/main" val="0"/>
                        </a:ext>
                      </a:extLst>
                    </a:blip>
                    <a:srcRect t="72006" b="-15152"/>
                    <a:stretch/>
                  </pic:blipFill>
                  <pic:spPr bwMode="auto">
                    <a:xfrm>
                      <a:off x="0" y="0"/>
                      <a:ext cx="4663440" cy="303784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2230F">
        <w:rPr>
          <w:noProof/>
        </w:rPr>
        <w:drawing>
          <wp:anchor distT="0" distB="0" distL="114300" distR="114300" simplePos="0" relativeHeight="251664451" behindDoc="0" locked="0" layoutInCell="1" allowOverlap="1" wp14:anchorId="29DD8813" wp14:editId="32BA1B58">
            <wp:simplePos x="0" y="0"/>
            <wp:positionH relativeFrom="page">
              <wp:posOffset>5029200</wp:posOffset>
            </wp:positionH>
            <wp:positionV relativeFrom="page">
              <wp:posOffset>365760</wp:posOffset>
            </wp:positionV>
            <wp:extent cx="4663440" cy="7040880"/>
            <wp:effectExtent l="0" t="0" r="10160" b="0"/>
            <wp:wrapThrough wrapText="bothSides">
              <wp:wrapPolygon edited="0">
                <wp:start x="0" y="0"/>
                <wp:lineTo x="0" y="21506"/>
                <wp:lineTo x="21529" y="21506"/>
                <wp:lineTo x="21529" y="0"/>
                <wp:lineTo x="0" y="0"/>
              </wp:wrapPolygon>
            </wp:wrapThrough>
            <wp:docPr id="184" name="Picture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ncert Poster.jpg"/>
                    <pic:cNvPicPr/>
                  </pic:nvPicPr>
                  <pic:blipFill>
                    <a:blip r:embed="rId11">
                      <a:extLst>
                        <a:ext uri="{28A0092B-C50C-407E-A947-70E740481C1C}">
                          <a14:useLocalDpi xmlns:a14="http://schemas.microsoft.com/office/drawing/2010/main" val="0"/>
                        </a:ext>
                      </a:extLst>
                    </a:blip>
                    <a:stretch>
                      <a:fillRect/>
                    </a:stretch>
                  </pic:blipFill>
                  <pic:spPr>
                    <a:xfrm>
                      <a:off x="0" y="0"/>
                      <a:ext cx="4663440" cy="7040880"/>
                    </a:xfrm>
                    <a:prstGeom prst="rect">
                      <a:avLst/>
                    </a:prstGeom>
                  </pic:spPr>
                </pic:pic>
              </a:graphicData>
            </a:graphic>
            <wp14:sizeRelH relativeFrom="margin">
              <wp14:pctWidth>0</wp14:pctWidth>
            </wp14:sizeRelH>
          </wp:anchor>
        </w:drawing>
      </w:r>
      <w:r w:rsidR="0021361E">
        <w:rPr>
          <w:noProof/>
        </w:rPr>
        <mc:AlternateContent>
          <mc:Choice Requires="wps">
            <w:drawing>
              <wp:anchor distT="0" distB="0" distL="114300" distR="114300" simplePos="0" relativeHeight="251658214" behindDoc="0" locked="0" layoutInCell="1" allowOverlap="1" wp14:anchorId="28B7BBAA" wp14:editId="2BA7212E">
                <wp:simplePos x="0" y="0"/>
                <wp:positionH relativeFrom="page">
                  <wp:posOffset>6776720</wp:posOffset>
                </wp:positionH>
                <wp:positionV relativeFrom="page">
                  <wp:posOffset>417830</wp:posOffset>
                </wp:positionV>
                <wp:extent cx="1536065" cy="201295"/>
                <wp:effectExtent l="0" t="0" r="5715" b="3175"/>
                <wp:wrapNone/>
                <wp:docPr id="181"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36065" cy="2012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val="1"/>
                          </a:ext>
                        </a:extLst>
                      </wps:spPr>
                      <wps:txbx>
                        <w:txbxContent>
                          <w:p w14:paraId="0EC672B8" w14:textId="77777777" w:rsidR="00831F52" w:rsidRDefault="00831F52" w:rsidP="00D2230F">
                            <w:pPr>
                              <w:pStyle w:val="Date"/>
                            </w:pPr>
                            <w:r>
                              <w:t>[Date]</w:t>
                            </w: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 o:spid="_x0000_s1027" type="#_x0000_t202" style="position:absolute;margin-left:533.6pt;margin-top:32.9pt;width:120.95pt;height:15.85pt;z-index:25165821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" filled="f" stroked="f">
                <v:stroke o:forcedash="t"/>
                <v:textbox inset=",0,,0">
                  <w:txbxContent>
                    <w:p w14:paraId="0EC672B8" w14:textId="77777777" w:rsidR="00831F52" w:rsidRDefault="00831F52" w:rsidP="00D2230F">
                      <w:pPr>
                        <w:pStyle w:val="Date"/>
                      </w:pPr>
                      <w:r>
                        <w:t>[Date]</w:t>
                      </w:r>
                    </w:p>
                  </w:txbxContent>
                </v:textbox>
                <w10:wrap anchorx="page" anchory="page"/>
              </v:shape>
            </w:pict>
          </mc:Fallback>
        </mc:AlternateContent>
      </w:r>
      <w:r w:rsidR="005F24BF" w:rsidRPr="005F24BF">
        <w:t xml:space="preserve"> </w:t>
      </w:r>
      <w:r w:rsidR="00DC59B3">
        <w:br w:type="page"/>
      </w:r>
      <w:r w:rsidR="00CA495C">
        <w:rPr>
          <w:noProof/>
        </w:rPr>
        <w:lastRenderedPageBreak/>
        <w:drawing>
          <wp:anchor distT="0" distB="0" distL="114300" distR="114300" simplePos="0" relativeHeight="251711555" behindDoc="0" locked="0" layoutInCell="1" allowOverlap="1" wp14:anchorId="45B0B2EF" wp14:editId="26CD50C5">
            <wp:simplePos x="0" y="0"/>
            <wp:positionH relativeFrom="page">
              <wp:posOffset>5286375</wp:posOffset>
            </wp:positionH>
            <wp:positionV relativeFrom="page">
              <wp:posOffset>2725420</wp:posOffset>
            </wp:positionV>
            <wp:extent cx="1687195" cy="2252345"/>
            <wp:effectExtent l="0" t="0" r="0" b="8255"/>
            <wp:wrapThrough wrapText="bothSides">
              <wp:wrapPolygon edited="0">
                <wp:start x="0" y="0"/>
                <wp:lineTo x="0" y="21436"/>
                <wp:lineTo x="21137" y="21436"/>
                <wp:lineTo x="21137" y="0"/>
                <wp:lineTo x="0" y="0"/>
              </wp:wrapPolygon>
            </wp:wrapThrough>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CCBRehearsal20150609-_DSC2397.jpg"/>
                    <pic:cNvPicPr/>
                  </pic:nvPicPr>
                  <pic:blipFill rotWithShape="1">
                    <a:blip r:embed="rId12">
                      <a:extLst>
                        <a:ext uri="{28A0092B-C50C-407E-A947-70E740481C1C}">
                          <a14:useLocalDpi xmlns:a14="http://schemas.microsoft.com/office/drawing/2010/main" val="0"/>
                        </a:ext>
                      </a:extLst>
                    </a:blip>
                    <a:srcRect t="1" b="449"/>
                    <a:stretch/>
                  </pic:blipFill>
                  <pic:spPr bwMode="auto">
                    <a:xfrm>
                      <a:off x="0" y="0"/>
                      <a:ext cx="1687195" cy="225234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CA495C">
        <w:rPr>
          <w:noProof/>
        </w:rPr>
        <w:drawing>
          <wp:anchor distT="0" distB="0" distL="114300" distR="114300" simplePos="0" relativeHeight="251708483" behindDoc="0" locked="0" layoutInCell="1" allowOverlap="1" wp14:anchorId="2DA05628" wp14:editId="7B160608">
            <wp:simplePos x="0" y="0"/>
            <wp:positionH relativeFrom="page">
              <wp:posOffset>7195185</wp:posOffset>
            </wp:positionH>
            <wp:positionV relativeFrom="page">
              <wp:posOffset>2726055</wp:posOffset>
            </wp:positionV>
            <wp:extent cx="2317115" cy="1545590"/>
            <wp:effectExtent l="0" t="0" r="0" b="3810"/>
            <wp:wrapThrough wrapText="bothSides">
              <wp:wrapPolygon edited="0">
                <wp:start x="0" y="0"/>
                <wp:lineTo x="0" y="21298"/>
                <wp:lineTo x="21310" y="21298"/>
                <wp:lineTo x="21310" y="0"/>
                <wp:lineTo x="0" y="0"/>
              </wp:wrapPolygon>
            </wp:wrapThrough>
            <wp:docPr id="222" name="Picture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CCBRehearsal20150609-_DSC2469.jpg"/>
                    <pic:cNvPicPr/>
                  </pic:nvPicPr>
                  <pic:blipFill>
                    <a:blip r:embed="rId13">
                      <a:extLst>
                        <a:ext uri="{28A0092B-C50C-407E-A947-70E740481C1C}">
                          <a14:useLocalDpi xmlns:a14="http://schemas.microsoft.com/office/drawing/2010/main" val="0"/>
                        </a:ext>
                      </a:extLst>
                    </a:blip>
                    <a:stretch>
                      <a:fillRect/>
                    </a:stretch>
                  </pic:blipFill>
                  <pic:spPr>
                    <a:xfrm>
                      <a:off x="0" y="0"/>
                      <a:ext cx="2317115" cy="1545590"/>
                    </a:xfrm>
                    <a:prstGeom prst="rect">
                      <a:avLst/>
                    </a:prstGeom>
                  </pic:spPr>
                </pic:pic>
              </a:graphicData>
            </a:graphic>
            <wp14:sizeRelH relativeFrom="margin">
              <wp14:pctWidth>0</wp14:pctWidth>
            </wp14:sizeRelH>
            <wp14:sizeRelV relativeFrom="margin">
              <wp14:pctHeight>0</wp14:pctHeight>
            </wp14:sizeRelV>
          </wp:anchor>
        </w:drawing>
      </w:r>
      <w:r w:rsidR="00CA495C">
        <w:rPr>
          <w:noProof/>
        </w:rPr>
        <w:drawing>
          <wp:anchor distT="0" distB="0" distL="114300" distR="114300" simplePos="0" relativeHeight="251710531" behindDoc="0" locked="0" layoutInCell="1" allowOverlap="1" wp14:anchorId="16F26861" wp14:editId="6C9B144C">
            <wp:simplePos x="0" y="0"/>
            <wp:positionH relativeFrom="page">
              <wp:posOffset>7195185</wp:posOffset>
            </wp:positionH>
            <wp:positionV relativeFrom="page">
              <wp:posOffset>4416425</wp:posOffset>
            </wp:positionV>
            <wp:extent cx="2303780" cy="1534795"/>
            <wp:effectExtent l="0" t="0" r="7620" b="0"/>
            <wp:wrapThrough wrapText="bothSides">
              <wp:wrapPolygon edited="0">
                <wp:start x="0" y="0"/>
                <wp:lineTo x="0" y="21091"/>
                <wp:lineTo x="21433" y="21091"/>
                <wp:lineTo x="21433" y="0"/>
                <wp:lineTo x="0" y="0"/>
              </wp:wrapPolygon>
            </wp:wrapThrough>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CCBRehearsal20150609-_DSC2461.jpg"/>
                    <pic:cNvPicPr/>
                  </pic:nvPicPr>
                  <pic:blipFill>
                    <a:blip r:embed="rId14">
                      <a:extLst>
                        <a:ext uri="{28A0092B-C50C-407E-A947-70E740481C1C}">
                          <a14:useLocalDpi xmlns:a14="http://schemas.microsoft.com/office/drawing/2010/main" val="0"/>
                        </a:ext>
                      </a:extLst>
                    </a:blip>
                    <a:stretch>
                      <a:fillRect/>
                    </a:stretch>
                  </pic:blipFill>
                  <pic:spPr>
                    <a:xfrm>
                      <a:off x="0" y="0"/>
                      <a:ext cx="2303780" cy="1534795"/>
                    </a:xfrm>
                    <a:prstGeom prst="rect">
                      <a:avLst/>
                    </a:prstGeom>
                  </pic:spPr>
                </pic:pic>
              </a:graphicData>
            </a:graphic>
            <wp14:sizeRelH relativeFrom="margin">
              <wp14:pctWidth>0</wp14:pctWidth>
            </wp14:sizeRelH>
            <wp14:sizeRelV relativeFrom="margin">
              <wp14:pctHeight>0</wp14:pctHeight>
            </wp14:sizeRelV>
          </wp:anchor>
        </w:drawing>
      </w:r>
      <w:r w:rsidR="00CA495C">
        <w:rPr>
          <w:noProof/>
        </w:rPr>
        <w:drawing>
          <wp:anchor distT="0" distB="0" distL="114300" distR="114300" simplePos="0" relativeHeight="251709507" behindDoc="0" locked="0" layoutInCell="1" allowOverlap="1" wp14:anchorId="14669741" wp14:editId="3EC564F7">
            <wp:simplePos x="0" y="0"/>
            <wp:positionH relativeFrom="page">
              <wp:posOffset>5286375</wp:posOffset>
            </wp:positionH>
            <wp:positionV relativeFrom="page">
              <wp:posOffset>5153660</wp:posOffset>
            </wp:positionV>
            <wp:extent cx="1678940" cy="2259330"/>
            <wp:effectExtent l="0" t="0" r="0" b="1270"/>
            <wp:wrapThrough wrapText="bothSides">
              <wp:wrapPolygon edited="0">
                <wp:start x="0" y="0"/>
                <wp:lineTo x="0" y="21369"/>
                <wp:lineTo x="21241" y="21369"/>
                <wp:lineTo x="21241" y="0"/>
                <wp:lineTo x="0" y="0"/>
              </wp:wrapPolygon>
            </wp:wrapThrough>
            <wp:docPr id="223" name="Picture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CCBRehearsal20150609-_DSC2451.jpg"/>
                    <pic:cNvPicPr/>
                  </pic:nvPicPr>
                  <pic:blipFill rotWithShape="1">
                    <a:blip r:embed="rId15">
                      <a:extLst>
                        <a:ext uri="{28A0092B-C50C-407E-A947-70E740481C1C}">
                          <a14:useLocalDpi xmlns:a14="http://schemas.microsoft.com/office/drawing/2010/main" val="0"/>
                        </a:ext>
                      </a:extLst>
                    </a:blip>
                    <a:srcRect t="10309"/>
                    <a:stretch/>
                  </pic:blipFill>
                  <pic:spPr bwMode="auto">
                    <a:xfrm>
                      <a:off x="0" y="0"/>
                      <a:ext cx="1678940" cy="225933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CA495C">
        <w:rPr>
          <w:noProof/>
        </w:rPr>
        <w:drawing>
          <wp:anchor distT="0" distB="0" distL="114300" distR="114300" simplePos="0" relativeHeight="251712579" behindDoc="0" locked="0" layoutInCell="1" allowOverlap="1" wp14:anchorId="35BF3518" wp14:editId="036499A3">
            <wp:simplePos x="0" y="0"/>
            <wp:positionH relativeFrom="page">
              <wp:posOffset>7195185</wp:posOffset>
            </wp:positionH>
            <wp:positionV relativeFrom="page">
              <wp:posOffset>6083300</wp:posOffset>
            </wp:positionV>
            <wp:extent cx="2303145" cy="1324610"/>
            <wp:effectExtent l="0" t="0" r="8255" b="0"/>
            <wp:wrapThrough wrapText="bothSides">
              <wp:wrapPolygon edited="0">
                <wp:start x="0" y="0"/>
                <wp:lineTo x="0" y="21124"/>
                <wp:lineTo x="21439" y="21124"/>
                <wp:lineTo x="21439" y="0"/>
                <wp:lineTo x="0" y="0"/>
              </wp:wrapPolygon>
            </wp:wrapThrough>
            <wp:docPr id="227"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CCBRehearsal20150609-_DSC2466.jpg"/>
                    <pic:cNvPicPr/>
                  </pic:nvPicPr>
                  <pic:blipFill rotWithShape="1">
                    <a:blip r:embed="rId16">
                      <a:extLst>
                        <a:ext uri="{28A0092B-C50C-407E-A947-70E740481C1C}">
                          <a14:useLocalDpi xmlns:a14="http://schemas.microsoft.com/office/drawing/2010/main" val="0"/>
                        </a:ext>
                      </a:extLst>
                    </a:blip>
                    <a:srcRect t="7501" b="6179"/>
                    <a:stretch/>
                  </pic:blipFill>
                  <pic:spPr bwMode="auto">
                    <a:xfrm>
                      <a:off x="0" y="0"/>
                      <a:ext cx="2303145" cy="132461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CA495C">
        <w:rPr>
          <w:noProof/>
        </w:rPr>
        <mc:AlternateContent>
          <mc:Choice Requires="wps">
            <w:drawing>
              <wp:anchor distT="0" distB="0" distL="114300" distR="114300" simplePos="0" relativeHeight="251703363" behindDoc="0" locked="0" layoutInCell="1" allowOverlap="1" wp14:anchorId="4566B35E" wp14:editId="0FFBFCFC">
                <wp:simplePos x="0" y="0"/>
                <wp:positionH relativeFrom="page">
                  <wp:posOffset>5029200</wp:posOffset>
                </wp:positionH>
                <wp:positionV relativeFrom="page">
                  <wp:posOffset>434340</wp:posOffset>
                </wp:positionV>
                <wp:extent cx="4663440" cy="2192655"/>
                <wp:effectExtent l="0" t="0" r="0" b="0"/>
                <wp:wrapThrough wrapText="bothSides">
                  <wp:wrapPolygon edited="0">
                    <wp:start x="118" y="0"/>
                    <wp:lineTo x="118" y="21268"/>
                    <wp:lineTo x="21294" y="21268"/>
                    <wp:lineTo x="21294" y="0"/>
                    <wp:lineTo x="118" y="0"/>
                  </wp:wrapPolygon>
                </wp:wrapThrough>
                <wp:docPr id="215" name="Text Box 215"/>
                <wp:cNvGraphicFramePr/>
                <a:graphic xmlns:a="http://schemas.openxmlformats.org/drawingml/2006/main">
                  <a:graphicData uri="http://schemas.microsoft.com/office/word/2010/wordprocessingShape">
                    <wps:wsp>
                      <wps:cNvSpPr txBox="1"/>
                      <wps:spPr>
                        <a:xfrm>
                          <a:off x="0" y="0"/>
                          <a:ext cx="4663440" cy="2192655"/>
                        </a:xfrm>
                        <a:prstGeom prst="rect">
                          <a:avLst/>
                        </a:prstGeom>
                        <a:noFill/>
                        <a:ln>
                          <a:noFill/>
                        </a:ln>
                        <a:effectLst/>
                        <a:extLst>
                          <a:ext uri="{C572A759-6A51-4108-AA02-DFA0A04FC94B}">
                            <ma14:wrappingTextBoxFlag xmlns:ma14="http://schemas.microsoft.com/office/mac/drawingml/2011/main" val="1"/>
                          </a:ext>
                        </a:extLst>
                      </wps:spPr>
                      <wps:txbx>
                        <w:txbxContent>
                          <w:p w14:paraId="1D9F2563" w14:textId="77777777" w:rsidR="00831F52" w:rsidRDefault="00831F52" w:rsidP="00885B7A">
                            <w:pPr>
                              <w:jc w:val="both"/>
                            </w:pPr>
                            <w:r>
                              <w:t>Michael Holser, for capturing some wonderful moments on film for us to use in our media and promotions – including all the pictures in tonight’s program.</w:t>
                            </w:r>
                          </w:p>
                          <w:p w14:paraId="7D69F830" w14:textId="77777777" w:rsidR="00831F52" w:rsidRDefault="00831F52" w:rsidP="00885B7A">
                            <w:pPr>
                              <w:jc w:val="both"/>
                            </w:pPr>
                          </w:p>
                          <w:p w14:paraId="6563569A" w14:textId="77777777" w:rsidR="00831F52" w:rsidRDefault="00831F52" w:rsidP="00885B7A">
                            <w:pPr>
                              <w:jc w:val="both"/>
                            </w:pPr>
                            <w:r>
                              <w:t>Another big thank-you goes to everyone who has donated to our organization, whether through our GoFundMe page, as a donation at the concert tonight, or otherwise. As a non-profit, we rely on your help to keep bringing music to the community.</w:t>
                            </w:r>
                          </w:p>
                          <w:p w14:paraId="2EFE33E1" w14:textId="77777777" w:rsidR="00831F52" w:rsidRDefault="00831F52" w:rsidP="00885B7A">
                            <w:pPr>
                              <w:jc w:val="both"/>
                            </w:pPr>
                          </w:p>
                          <w:p w14:paraId="691901B9" w14:textId="77777777" w:rsidR="00831F52" w:rsidRDefault="00831F52" w:rsidP="00077C94">
                            <w:pPr>
                              <w:jc w:val="both"/>
                            </w:pPr>
                            <w:r>
                              <w:t xml:space="preserve">And a special thanks to you – our friends, family, and neighbors who took the time to join us here tonight! </w:t>
                            </w:r>
                          </w:p>
                          <w:p w14:paraId="7F63FEE1" w14:textId="77777777" w:rsidR="00831F52" w:rsidRDefault="00831F52" w:rsidP="00885B7A">
                            <w:pPr>
                              <w:jc w:val="both"/>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15" o:spid="_x0000_s1028" type="#_x0000_t202" style="position:absolute;margin-left:396pt;margin-top:34.2pt;width:367.2pt;height:172.65pt;z-index:251703363;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" mv:complextextbox="1" filled="f" stroked="f">
                <v:textbox>
                  <w:txbxContent>
                    <w:p w14:paraId="1D9F2563" w14:textId="77777777" w:rsidR="00831F52" w:rsidRDefault="00831F52" w:rsidP="00885B7A">
                      <w:pPr>
                        <w:jc w:val="both"/>
                      </w:pPr>
                      <w:r>
                        <w:t>Michael Holser, for capturing some wonderful moments on film for us to use in our media and promotions – including all the pictures in tonight’s program.</w:t>
                      </w:r>
                    </w:p>
                    <w:p w14:paraId="7D69F830" w14:textId="77777777" w:rsidR="00831F52" w:rsidRDefault="00831F52" w:rsidP="00885B7A">
                      <w:pPr>
                        <w:jc w:val="both"/>
                      </w:pPr>
                    </w:p>
                    <w:p w14:paraId="6563569A" w14:textId="77777777" w:rsidR="00831F52" w:rsidRDefault="00831F52" w:rsidP="00885B7A">
                      <w:pPr>
                        <w:jc w:val="both"/>
                      </w:pPr>
                      <w:r>
                        <w:t>Another big thank-you goes to everyone who has donated to our organization, whether through our GoFundMe page, as a donation at the concert tonight, or otherwise. As a non-profit, we rely on your help to keep bringing music to the community.</w:t>
                      </w:r>
                    </w:p>
                    <w:p w14:paraId="2EFE33E1" w14:textId="77777777" w:rsidR="00831F52" w:rsidRDefault="00831F52" w:rsidP="00885B7A">
                      <w:pPr>
                        <w:jc w:val="both"/>
                      </w:pPr>
                    </w:p>
                    <w:p w14:paraId="691901B9" w14:textId="77777777" w:rsidR="00831F52" w:rsidRDefault="00831F52" w:rsidP="00077C94">
                      <w:pPr>
                        <w:jc w:val="both"/>
                      </w:pPr>
                      <w:r>
                        <w:t xml:space="preserve">And a special thanks to you – our friends, family, and neighbors who took the time to join us here tonight! </w:t>
                      </w:r>
                    </w:p>
                    <w:p w14:paraId="7F63FEE1" w14:textId="77777777" w:rsidR="00831F52" w:rsidRDefault="00831F52" w:rsidP="00885B7A">
                      <w:pPr>
                        <w:jc w:val="both"/>
                      </w:pPr>
                    </w:p>
                  </w:txbxContent>
                </v:textbox>
                <w10:wrap type="through" anchorx="page" anchory="page"/>
              </v:shape>
            </w:pict>
          </mc:Fallback>
        </mc:AlternateContent>
      </w:r>
      <w:r w:rsidR="008E070F">
        <w:rPr>
          <w:noProof/>
        </w:rPr>
        <mc:AlternateContent>
          <mc:Choice Requires="wps">
            <w:drawing>
              <wp:anchor distT="0" distB="0" distL="114300" distR="114300" simplePos="0" relativeHeight="251670595" behindDoc="0" locked="0" layoutInCell="1" allowOverlap="1" wp14:anchorId="51250F3C" wp14:editId="15C659C6">
                <wp:simplePos x="0" y="0"/>
                <wp:positionH relativeFrom="page">
                  <wp:posOffset>365760</wp:posOffset>
                </wp:positionH>
                <wp:positionV relativeFrom="page">
                  <wp:posOffset>434975</wp:posOffset>
                </wp:positionV>
                <wp:extent cx="4409440" cy="6902450"/>
                <wp:effectExtent l="0" t="0" r="0" b="6350"/>
                <wp:wrapThrough wrapText="bothSides">
                  <wp:wrapPolygon edited="0">
                    <wp:start x="124" y="0"/>
                    <wp:lineTo x="124" y="21540"/>
                    <wp:lineTo x="21276" y="21540"/>
                    <wp:lineTo x="21276" y="0"/>
                    <wp:lineTo x="124" y="0"/>
                  </wp:wrapPolygon>
                </wp:wrapThrough>
                <wp:docPr id="190" name="Text Box 190"/>
                <wp:cNvGraphicFramePr/>
                <a:graphic xmlns:a="http://schemas.openxmlformats.org/drawingml/2006/main">
                  <a:graphicData uri="http://schemas.microsoft.com/office/word/2010/wordprocessingShape">
                    <wps:wsp>
                      <wps:cNvSpPr txBox="1"/>
                      <wps:spPr>
                        <a:xfrm>
                          <a:off x="0" y="0"/>
                          <a:ext cx="4409440" cy="6902450"/>
                        </a:xfrm>
                        <a:prstGeom prst="rect">
                          <a:avLst/>
                        </a:prstGeom>
                        <a:no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42EEC8A6" w14:textId="77777777" w:rsidR="00831F52" w:rsidRDefault="00831F52" w:rsidP="00D2230F">
                            <w:r>
                              <w:rPr>
                                <w:rFonts w:ascii="Pacifico" w:hAnsi="Pacifico"/>
                                <w:color w:val="E7AF23"/>
                                <w:sz w:val="96"/>
                                <w:szCs w:val="96"/>
                              </w:rPr>
                              <w:t>Welcome!</w:t>
                            </w:r>
                          </w:p>
                          <w:p w14:paraId="5D9453FB" w14:textId="77777777" w:rsidR="00831F52" w:rsidRDefault="00831F52" w:rsidP="008E070F">
                            <w:pPr>
                              <w:jc w:val="both"/>
                            </w:pPr>
                          </w:p>
                          <w:p w14:paraId="1E66AF8F" w14:textId="77777777" w:rsidR="00831F52" w:rsidRDefault="00831F52" w:rsidP="008E070F">
                            <w:pPr>
                              <w:jc w:val="both"/>
                            </w:pPr>
                            <w:r>
                              <w:t>Thank you for attending tonight’s concert. This evening, you are a part of history – tonight’s performance is the first public appearance of the Ferndale Community Concert Band.  Our members have put in hour of work and are proud to share the selections we have prepared for you all tonight.</w:t>
                            </w:r>
                          </w:p>
                          <w:p w14:paraId="6469BF96" w14:textId="77777777" w:rsidR="00831F52" w:rsidRDefault="00831F52" w:rsidP="008E070F">
                            <w:pPr>
                              <w:jc w:val="both"/>
                            </w:pPr>
                          </w:p>
                          <w:p w14:paraId="47E7D800" w14:textId="77777777" w:rsidR="00831F52" w:rsidRDefault="00831F52" w:rsidP="008E070F">
                            <w:pPr>
                              <w:jc w:val="both"/>
                            </w:pPr>
                          </w:p>
                          <w:p w14:paraId="2456512B" w14:textId="77777777" w:rsidR="00831F52" w:rsidRDefault="00831F52" w:rsidP="008E070F">
                            <w:pPr>
                              <w:jc w:val="both"/>
                            </w:pPr>
                          </w:p>
                          <w:p w14:paraId="1E7497F2" w14:textId="77777777" w:rsidR="00831F52" w:rsidRPr="00870A3A" w:rsidRDefault="00831F52" w:rsidP="008E070F">
                            <w:pPr>
                              <w:jc w:val="both"/>
                              <w:rPr>
                                <w:rFonts w:ascii="Keep Calm Medium" w:hAnsi="Keep Calm Medium"/>
                                <w:sz w:val="28"/>
                                <w:szCs w:val="28"/>
                              </w:rPr>
                            </w:pPr>
                            <w:r w:rsidRPr="00870A3A">
                              <w:rPr>
                                <w:rFonts w:ascii="Keep Calm Medium" w:hAnsi="Keep Calm Medium"/>
                                <w:sz w:val="28"/>
                                <w:szCs w:val="28"/>
                              </w:rPr>
                              <w:t>Concert Etiquette</w:t>
                            </w:r>
                          </w:p>
                          <w:p w14:paraId="79F5D0AA" w14:textId="77777777" w:rsidR="00831F52" w:rsidRDefault="00831F52" w:rsidP="008E070F">
                            <w:pPr>
                              <w:jc w:val="both"/>
                            </w:pPr>
                          </w:p>
                          <w:p w14:paraId="6652FAF9" w14:textId="77777777" w:rsidR="00831F52" w:rsidRDefault="00831F52" w:rsidP="008E070F">
                            <w:pPr>
                              <w:pStyle w:val="ListParagraph"/>
                              <w:numPr>
                                <w:ilvl w:val="0"/>
                                <w:numId w:val="3"/>
                              </w:numPr>
                              <w:jc w:val="both"/>
                            </w:pPr>
                            <w:r>
                              <w:t>Turn off or put all electronic devices on Airplane Mode. Noise and light from devices is both distracting to fellow community members in the audience, and the sending of texts may interfere with our audio equipment.</w:t>
                            </w:r>
                          </w:p>
                          <w:p w14:paraId="18730DFB" w14:textId="77777777" w:rsidR="00831F52" w:rsidRDefault="00831F52" w:rsidP="008E070F">
                            <w:pPr>
                              <w:pStyle w:val="ListParagraph"/>
                              <w:numPr>
                                <w:ilvl w:val="0"/>
                                <w:numId w:val="3"/>
                              </w:numPr>
                              <w:jc w:val="both"/>
                            </w:pPr>
                            <w:r>
                              <w:t>If you come late, please do not enter the auditorium until the conclusion of a piece, and please consider selecting a set near the rear of the auditorium to avoid distracting other audience members.</w:t>
                            </w:r>
                          </w:p>
                          <w:p w14:paraId="10EC22C3" w14:textId="77777777" w:rsidR="00831F52" w:rsidRDefault="00831F52" w:rsidP="008E070F">
                            <w:pPr>
                              <w:pStyle w:val="ListParagraph"/>
                              <w:numPr>
                                <w:ilvl w:val="0"/>
                                <w:numId w:val="3"/>
                              </w:numPr>
                              <w:jc w:val="both"/>
                            </w:pPr>
                            <w:r>
                              <w:t>If you must leave early, please wait until the conclusion of a piece, and leave quickly and quietly during applause.</w:t>
                            </w:r>
                          </w:p>
                          <w:p w14:paraId="4DFE5EBE" w14:textId="77777777" w:rsidR="00831F52" w:rsidRDefault="00831F52" w:rsidP="008E070F">
                            <w:pPr>
                              <w:pStyle w:val="ListParagraph"/>
                              <w:numPr>
                                <w:ilvl w:val="0"/>
                                <w:numId w:val="3"/>
                              </w:numPr>
                              <w:jc w:val="both"/>
                            </w:pPr>
                            <w:r>
                              <w:t>If babies or small children disrupt others’ ability to listen, please take them into the Commons until they can be quiet again.</w:t>
                            </w:r>
                          </w:p>
                          <w:p w14:paraId="328578F0" w14:textId="77777777" w:rsidR="00831F52" w:rsidRDefault="00831F52" w:rsidP="008E070F">
                            <w:pPr>
                              <w:jc w:val="both"/>
                            </w:pPr>
                          </w:p>
                          <w:p w14:paraId="457D67D4" w14:textId="77777777" w:rsidR="00831F52" w:rsidRDefault="00831F52" w:rsidP="008E070F">
                            <w:pPr>
                              <w:jc w:val="both"/>
                            </w:pPr>
                            <w:r>
                              <w:t>Thank you very much for helping to create an enjoyable evening for our performers and all audience members.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190" o:spid="_x0000_s1029" type="#_x0000_t202" style="position:absolute;margin-left:28.8pt;margin-top:34.25pt;width:347.2pt;height:543.5pt;z-index:251670595;visibility:visible;mso-wrap-style:square;mso-width-percent:0;mso-wrap-distance-left:9pt;mso-wrap-distance-top:0;mso-wrap-distance-right:9pt;mso-wrap-distance-bottom:0;mso-position-horizontal:absolute;mso-position-horizontal-relative:page;mso-position-vertical:absolute;mso-position-vertical-relative:page;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" mv:complextextbox="1" filled="f" stroked="f">
                <v:textbox>
                  <w:txbxContent>
                    <w:p w14:paraId="42EEC8A6" w14:textId="77777777" w:rsidR="00831F52" w:rsidRDefault="00831F52" w:rsidP="00D2230F">
                      <w:r>
                        <w:rPr>
                          <w:rFonts w:ascii="Pacifico" w:hAnsi="Pacifico"/>
                          <w:color w:val="E7AF23"/>
                          <w:sz w:val="96"/>
                          <w:szCs w:val="96"/>
                        </w:rPr>
                        <w:t>Welcome!</w:t>
                      </w:r>
                    </w:p>
                    <w:p w14:paraId="5D9453FB" w14:textId="77777777" w:rsidR="00831F52" w:rsidRDefault="00831F52" w:rsidP="008E070F">
                      <w:pPr>
                        <w:jc w:val="both"/>
                      </w:pPr>
                    </w:p>
                    <w:p w14:paraId="1E66AF8F" w14:textId="77777777" w:rsidR="00831F52" w:rsidRDefault="00831F52" w:rsidP="008E070F">
                      <w:pPr>
                        <w:jc w:val="both"/>
                      </w:pPr>
                      <w:r>
                        <w:t>Thank you for attending tonight’s concert. This evening, you are a part of history – tonight’s performance is the first public appearance of the Ferndale Community Concert Band.  Our members have put in hour of work and are proud to share the selections we have prepared for you all tonight.</w:t>
                      </w:r>
                    </w:p>
                    <w:p w14:paraId="6469BF96" w14:textId="77777777" w:rsidR="00831F52" w:rsidRDefault="00831F52" w:rsidP="008E070F">
                      <w:pPr>
                        <w:jc w:val="both"/>
                      </w:pPr>
                    </w:p>
                    <w:p w14:paraId="47E7D800" w14:textId="77777777" w:rsidR="00831F52" w:rsidRDefault="00831F52" w:rsidP="008E070F">
                      <w:pPr>
                        <w:jc w:val="both"/>
                      </w:pPr>
                    </w:p>
                    <w:p w14:paraId="2456512B" w14:textId="77777777" w:rsidR="00831F52" w:rsidRDefault="00831F52" w:rsidP="008E070F">
                      <w:pPr>
                        <w:jc w:val="both"/>
                      </w:pPr>
                    </w:p>
                    <w:p w14:paraId="1E7497F2" w14:textId="77777777" w:rsidR="00831F52" w:rsidRPr="00870A3A" w:rsidRDefault="00831F52" w:rsidP="008E070F">
                      <w:pPr>
                        <w:jc w:val="both"/>
                        <w:rPr>
                          <w:rFonts w:ascii="Keep Calm Medium" w:hAnsi="Keep Calm Medium"/>
                          <w:sz w:val="28"/>
                          <w:szCs w:val="28"/>
                        </w:rPr>
                      </w:pPr>
                      <w:r w:rsidRPr="00870A3A">
                        <w:rPr>
                          <w:rFonts w:ascii="Keep Calm Medium" w:hAnsi="Keep Calm Medium"/>
                          <w:sz w:val="28"/>
                          <w:szCs w:val="28"/>
                        </w:rPr>
                        <w:t>Concert Etiquette</w:t>
                      </w:r>
                    </w:p>
                    <w:p w14:paraId="79F5D0AA" w14:textId="77777777" w:rsidR="00831F52" w:rsidRDefault="00831F52" w:rsidP="008E070F">
                      <w:pPr>
                        <w:jc w:val="both"/>
                      </w:pPr>
                    </w:p>
                    <w:p w14:paraId="6652FAF9" w14:textId="77777777" w:rsidR="00831F52" w:rsidRDefault="00831F52" w:rsidP="008E070F">
                      <w:pPr>
                        <w:pStyle w:val="ListParagraph"/>
                        <w:numPr>
                          <w:ilvl w:val="0"/>
                          <w:numId w:val="3"/>
                        </w:numPr>
                        <w:jc w:val="both"/>
                      </w:pPr>
                      <w:r>
                        <w:t>Turn off or put all electronic devices on Airplane Mode. Noise and light from devices is both distracting to fellow community members in the audience, and the sending of texts may interfere with our audio equipment.</w:t>
                      </w:r>
                    </w:p>
                    <w:p w14:paraId="18730DFB" w14:textId="77777777" w:rsidR="00831F52" w:rsidRDefault="00831F52" w:rsidP="008E070F">
                      <w:pPr>
                        <w:pStyle w:val="ListParagraph"/>
                        <w:numPr>
                          <w:ilvl w:val="0"/>
                          <w:numId w:val="3"/>
                        </w:numPr>
                        <w:jc w:val="both"/>
                      </w:pPr>
                      <w:r>
                        <w:t>If you come late, please do not enter the auditorium until the conclusion of a piece, and please consider selecting a set near the rear of the auditorium to avoid distracting other audience members.</w:t>
                      </w:r>
                    </w:p>
                    <w:p w14:paraId="10EC22C3" w14:textId="77777777" w:rsidR="00831F52" w:rsidRDefault="00831F52" w:rsidP="008E070F">
                      <w:pPr>
                        <w:pStyle w:val="ListParagraph"/>
                        <w:numPr>
                          <w:ilvl w:val="0"/>
                          <w:numId w:val="3"/>
                        </w:numPr>
                        <w:jc w:val="both"/>
                      </w:pPr>
                      <w:r>
                        <w:t>If you must leave early, please wait until the conclusion of a piece, and leave quickly and quietly during applause.</w:t>
                      </w:r>
                    </w:p>
                    <w:p w14:paraId="4DFE5EBE" w14:textId="77777777" w:rsidR="00831F52" w:rsidRDefault="00831F52" w:rsidP="008E070F">
                      <w:pPr>
                        <w:pStyle w:val="ListParagraph"/>
                        <w:numPr>
                          <w:ilvl w:val="0"/>
                          <w:numId w:val="3"/>
                        </w:numPr>
                        <w:jc w:val="both"/>
                      </w:pPr>
                      <w:r>
                        <w:t>If babies or small children disrupt others’ ability to listen, please take them into the Commons until they can be quiet again.</w:t>
                      </w:r>
                    </w:p>
                    <w:p w14:paraId="328578F0" w14:textId="77777777" w:rsidR="00831F52" w:rsidRDefault="00831F52" w:rsidP="008E070F">
                      <w:pPr>
                        <w:jc w:val="both"/>
                      </w:pPr>
                    </w:p>
                    <w:p w14:paraId="457D67D4" w14:textId="77777777" w:rsidR="00831F52" w:rsidRDefault="00831F52" w:rsidP="008E070F">
                      <w:pPr>
                        <w:jc w:val="both"/>
                      </w:pPr>
                      <w:r>
                        <w:t>Thank you very much for helping to create an enjoyable evening for our performers and all audience members.</w:t>
                      </w:r>
                    </w:p>
                  </w:txbxContent>
                </v:textbox>
                <w10:wrap type="through" anchorx="page" anchory="page"/>
              </v:shape>
            </w:pict>
          </mc:Fallback>
        </mc:AlternateContent>
      </w:r>
      <w:r w:rsidR="0021361E">
        <w:rPr>
          <w:noProof/>
        </w:rPr>
        <mc:AlternateContent>
          <mc:Choice Requires="wps">
            <w:drawing>
              <wp:anchor distT="0" distB="0" distL="114300" distR="114300" simplePos="0" relativeHeight="251658226" behindDoc="0" locked="0" layoutInCell="1" allowOverlap="1" wp14:anchorId="756EC6C3" wp14:editId="35CC0BC5">
                <wp:simplePos x="0" y="0"/>
                <wp:positionH relativeFrom="page">
                  <wp:posOffset>1746250</wp:posOffset>
                </wp:positionH>
                <wp:positionV relativeFrom="page">
                  <wp:posOffset>421640</wp:posOffset>
                </wp:positionV>
                <wp:extent cx="1536065" cy="201295"/>
                <wp:effectExtent l="0" t="2540" r="0" b="0"/>
                <wp:wrapNone/>
                <wp:docPr id="127" name="Text Box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36065" cy="2012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val="1"/>
                          </a:ext>
                        </a:extLst>
                      </wps:spPr>
                      <wps:txbx>
                        <w:txbxContent>
                          <w:p w14:paraId="16A8901F" w14:textId="77777777" w:rsidR="00831F52" w:rsidRDefault="00831F52" w:rsidP="00D2230F">
                            <w:pPr>
                              <w:pStyle w:val="Date"/>
                            </w:pPr>
                            <w:r>
                              <w:t>[Date]</w:t>
                            </w: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3" o:spid="_x0000_s1030" type="#_x0000_t202" style="position:absolute;margin-left:137.5pt;margin-top:33.2pt;width:120.95pt;height:15.85pt;z-index:25165822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" filled="f" stroked="f">
                <v:stroke o:forcedash="t"/>
                <v:textbox inset=",0,,0">
                  <w:txbxContent>
                    <w:p w14:paraId="16A8901F" w14:textId="77777777" w:rsidR="00831F52" w:rsidRDefault="00831F52" w:rsidP="00D2230F">
                      <w:pPr>
                        <w:pStyle w:val="Date"/>
                      </w:pPr>
                      <w:r>
                        <w:t>[Date]</w:t>
                      </w:r>
                    </w:p>
                  </w:txbxContent>
                </v:textbox>
                <w10:wrap anchorx="page" anchory="page"/>
              </v:shape>
            </w:pict>
          </mc:Fallback>
        </mc:AlternateContent>
      </w:r>
      <w:r w:rsidR="00DC59B3">
        <w:br w:type="page"/>
      </w:r>
      <w:r>
        <w:rPr>
          <w:noProof/>
        </w:rPr>
        <w:lastRenderedPageBreak/>
        <mc:AlternateContent>
          <mc:Choice Requires="wps">
            <w:drawing>
              <wp:anchor distT="0" distB="0" distL="114300" distR="114300" simplePos="0" relativeHeight="251676739" behindDoc="0" locked="0" layoutInCell="1" allowOverlap="1" wp14:anchorId="6FEC51D1" wp14:editId="580BA32E">
                <wp:simplePos x="0" y="0"/>
                <wp:positionH relativeFrom="page">
                  <wp:posOffset>365760</wp:posOffset>
                </wp:positionH>
                <wp:positionV relativeFrom="page">
                  <wp:posOffset>393065</wp:posOffset>
                </wp:positionV>
                <wp:extent cx="4523740" cy="7040880"/>
                <wp:effectExtent l="0" t="0" r="0" b="0"/>
                <wp:wrapThrough wrapText="bothSides">
                  <wp:wrapPolygon edited="0">
                    <wp:start x="121" y="0"/>
                    <wp:lineTo x="121" y="21506"/>
                    <wp:lineTo x="21345" y="21506"/>
                    <wp:lineTo x="21345" y="0"/>
                    <wp:lineTo x="121" y="0"/>
                  </wp:wrapPolygon>
                </wp:wrapThrough>
                <wp:docPr id="195" name="Text Box 195"/>
                <wp:cNvGraphicFramePr/>
                <a:graphic xmlns:a="http://schemas.openxmlformats.org/drawingml/2006/main">
                  <a:graphicData uri="http://schemas.microsoft.com/office/word/2010/wordprocessingShape">
                    <wps:wsp>
                      <wps:cNvSpPr txBox="1"/>
                      <wps:spPr>
                        <a:xfrm>
                          <a:off x="0" y="0"/>
                          <a:ext cx="4523740" cy="7040880"/>
                        </a:xfrm>
                        <a:prstGeom prst="rect">
                          <a:avLst/>
                        </a:prstGeom>
                        <a:no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334E4861" w14:textId="77777777" w:rsidR="00831F52" w:rsidRDefault="00831F52">
                            <w:pPr>
                              <w:rPr>
                                <w:rFonts w:ascii="Pacifico" w:hAnsi="Pacifico"/>
                                <w:color w:val="E7AF23"/>
                                <w:sz w:val="96"/>
                                <w:szCs w:val="96"/>
                              </w:rPr>
                            </w:pPr>
                            <w:r>
                              <w:rPr>
                                <w:rFonts w:ascii="Pacifico" w:hAnsi="Pacifico"/>
                                <w:color w:val="E7AF23"/>
                                <w:sz w:val="96"/>
                                <w:szCs w:val="96"/>
                              </w:rPr>
                              <w:t>Thank You!</w:t>
                            </w:r>
                          </w:p>
                          <w:p w14:paraId="5D3B8FDF" w14:textId="77777777" w:rsidR="00831F52" w:rsidRDefault="00831F52" w:rsidP="00B36A3C"/>
                          <w:p w14:paraId="510B47A9" w14:textId="77777777" w:rsidR="00831F52" w:rsidRDefault="00831F52" w:rsidP="008E070F">
                            <w:pPr>
                              <w:jc w:val="both"/>
                            </w:pPr>
                            <w:r>
                              <w:t>The Ferndale Community Concert Band would like to extend our gratitude to several more people that have made this all possible!</w:t>
                            </w:r>
                          </w:p>
                          <w:p w14:paraId="38C8FC95" w14:textId="77777777" w:rsidR="00831F52" w:rsidRDefault="00831F52" w:rsidP="008E070F">
                            <w:pPr>
                              <w:jc w:val="both"/>
                            </w:pPr>
                          </w:p>
                          <w:p w14:paraId="118E9FF9" w14:textId="77777777" w:rsidR="00831F52" w:rsidRDefault="00831F52" w:rsidP="005F24BF">
                            <w:pPr>
                              <w:jc w:val="both"/>
                            </w:pPr>
                            <w:r>
                              <w:t xml:space="preserve">Sharon Chess, who, as a co-founder and patron of the arts, and serves as the organizer, financial coordinator, and go-to person for the FCCB, has committed hours of her time and much of her personal resources to seeing the FCCB to completion. </w:t>
                            </w:r>
                          </w:p>
                          <w:p w14:paraId="279BBDA5" w14:textId="77777777" w:rsidR="00831F52" w:rsidRDefault="00831F52" w:rsidP="005F24BF">
                            <w:pPr>
                              <w:jc w:val="both"/>
                            </w:pPr>
                          </w:p>
                          <w:p w14:paraId="1CC72089" w14:textId="77777777" w:rsidR="00831F52" w:rsidRDefault="00831F52" w:rsidP="005F24BF">
                            <w:pPr>
                              <w:jc w:val="both"/>
                            </w:pPr>
                            <w:r>
                              <w:t>Timothy Brennan, co-founder of the FCCB, who has served as band liaison with the Ferndale High School administration and securing our rehearsal space.</w:t>
                            </w:r>
                          </w:p>
                          <w:p w14:paraId="1E37E716" w14:textId="77777777" w:rsidR="00831F52" w:rsidRDefault="00831F52" w:rsidP="008E070F">
                            <w:pPr>
                              <w:jc w:val="both"/>
                            </w:pPr>
                          </w:p>
                          <w:p w14:paraId="61A8FD20" w14:textId="77777777" w:rsidR="00831F52" w:rsidRDefault="00831F52" w:rsidP="008E070F">
                            <w:pPr>
                              <w:jc w:val="both"/>
                            </w:pPr>
                            <w:r>
                              <w:t>Roger Smith, assistant principal and former band director at FHS, for being on the side of music &amp; providing us with access to a wonderful performance space.</w:t>
                            </w:r>
                          </w:p>
                          <w:p w14:paraId="2B038F11" w14:textId="77777777" w:rsidR="00831F52" w:rsidRDefault="00831F52" w:rsidP="008E070F">
                            <w:pPr>
                              <w:jc w:val="both"/>
                            </w:pPr>
                          </w:p>
                          <w:p w14:paraId="42943BDE" w14:textId="77777777" w:rsidR="00831F52" w:rsidRDefault="00831F52" w:rsidP="008E070F">
                            <w:pPr>
                              <w:jc w:val="both"/>
                            </w:pPr>
                            <w:r>
                              <w:t>Elon Jamison, FHS Director of Bands, who has provided the FCCB with a rehearsal space, access to a wonderful and extensive library of music, as well as a baritone saxophone player and excellent stand-in conductor. Thank you for rolling with the punches as we establish ourselves!</w:t>
                            </w:r>
                          </w:p>
                          <w:p w14:paraId="4BC9926F" w14:textId="77777777" w:rsidR="00831F52" w:rsidRDefault="00831F52" w:rsidP="008E070F">
                            <w:pPr>
                              <w:jc w:val="both"/>
                            </w:pPr>
                          </w:p>
                          <w:p w14:paraId="0F037D8D" w14:textId="77777777" w:rsidR="00831F52" w:rsidRDefault="00831F52" w:rsidP="00077C94">
                            <w:pPr>
                              <w:jc w:val="both"/>
                            </w:pPr>
                            <w:r>
                              <w:t xml:space="preserve">Marc Haas, Ferndale community member and retired Cass Tech orchestra director, who served as a critical consultant for Sharon Chess and Timothy Brennan in the early stages of the formation of the FCCB. </w:t>
                            </w:r>
                          </w:p>
                          <w:p w14:paraId="13F439CE" w14:textId="77777777" w:rsidR="00831F52" w:rsidRDefault="00831F52" w:rsidP="00077C94">
                            <w:pPr>
                              <w:jc w:val="both"/>
                            </w:pPr>
                          </w:p>
                          <w:p w14:paraId="1B5A546D" w14:textId="77777777" w:rsidR="00831F52" w:rsidRDefault="00831F52" w:rsidP="00077C94">
                            <w:pPr>
                              <w:jc w:val="both"/>
                            </w:pPr>
                            <w:r>
                              <w:t xml:space="preserve">Jordan Webb, for organizing a small ensemble to play at the June 22nd Ferndale City Council meeting. </w:t>
                            </w:r>
                          </w:p>
                          <w:p w14:paraId="7365A319" w14:textId="77777777" w:rsidR="00831F52" w:rsidRPr="0042577B" w:rsidRDefault="00831F52" w:rsidP="008E070F">
                            <w:pPr>
                              <w:jc w:val="both"/>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195" o:spid="_x0000_s1031" type="#_x0000_t202" style="position:absolute;margin-left:28.8pt;margin-top:30.95pt;width:356.2pt;height:554.4pt;z-index:251676739;visibility:visible;mso-wrap-style:square;mso-width-percent:0;mso-wrap-distance-left:9pt;mso-wrap-distance-top:0;mso-wrap-distance-right:9pt;mso-wrap-distance-bottom:0;mso-position-horizontal:absolute;mso-position-horizontal-relative:page;mso-position-vertical:absolute;mso-position-vertical-relative:page;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" mv:complextextbox="1" filled="f" stroked="f">
                <v:textbox>
                  <w:txbxContent>
                    <w:p w14:paraId="334E4861" w14:textId="77777777" w:rsidR="00831F52" w:rsidRDefault="00831F52">
                      <w:pPr>
                        <w:rPr>
                          <w:rFonts w:ascii="Pacifico" w:hAnsi="Pacifico"/>
                          <w:color w:val="E7AF23"/>
                          <w:sz w:val="96"/>
                          <w:szCs w:val="96"/>
                        </w:rPr>
                      </w:pPr>
                      <w:r>
                        <w:rPr>
                          <w:rFonts w:ascii="Pacifico" w:hAnsi="Pacifico"/>
                          <w:color w:val="E7AF23"/>
                          <w:sz w:val="96"/>
                          <w:szCs w:val="96"/>
                        </w:rPr>
                        <w:t>Thank You!</w:t>
                      </w:r>
                    </w:p>
                    <w:p w14:paraId="5D3B8FDF" w14:textId="77777777" w:rsidR="00831F52" w:rsidRDefault="00831F52" w:rsidP="00B36A3C"/>
                    <w:p w14:paraId="510B47A9" w14:textId="77777777" w:rsidR="00831F52" w:rsidRDefault="00831F52" w:rsidP="008E070F">
                      <w:pPr>
                        <w:jc w:val="both"/>
                      </w:pPr>
                      <w:r>
                        <w:t>The Ferndale Community Concert Band would like to extend our gratitude to several more people that have made this all possible!</w:t>
                      </w:r>
                    </w:p>
                    <w:p w14:paraId="38C8FC95" w14:textId="77777777" w:rsidR="00831F52" w:rsidRDefault="00831F52" w:rsidP="008E070F">
                      <w:pPr>
                        <w:jc w:val="both"/>
                      </w:pPr>
                    </w:p>
                    <w:p w14:paraId="118E9FF9" w14:textId="77777777" w:rsidR="00831F52" w:rsidRDefault="00831F52" w:rsidP="005F24BF">
                      <w:pPr>
                        <w:jc w:val="both"/>
                      </w:pPr>
                      <w:r>
                        <w:t xml:space="preserve">Sharon Chess, who, as a co-founder and patron of the arts, and serves as the organizer, financial coordinator, and go-to person for the FCCB, has committed hours of her time and much of her personal resources to seeing the FCCB to completion. </w:t>
                      </w:r>
                    </w:p>
                    <w:p w14:paraId="279BBDA5" w14:textId="77777777" w:rsidR="00831F52" w:rsidRDefault="00831F52" w:rsidP="005F24BF">
                      <w:pPr>
                        <w:jc w:val="both"/>
                      </w:pPr>
                    </w:p>
                    <w:p w14:paraId="1CC72089" w14:textId="77777777" w:rsidR="00831F52" w:rsidRDefault="00831F52" w:rsidP="005F24BF">
                      <w:pPr>
                        <w:jc w:val="both"/>
                      </w:pPr>
                      <w:r>
                        <w:t>Timothy Brennan, co-founder of the FCCB, who has served as band liaison with the Ferndale High School administration and securing our rehearsal space.</w:t>
                      </w:r>
                    </w:p>
                    <w:p w14:paraId="1E37E716" w14:textId="77777777" w:rsidR="00831F52" w:rsidRDefault="00831F52" w:rsidP="008E070F">
                      <w:pPr>
                        <w:jc w:val="both"/>
                      </w:pPr>
                    </w:p>
                    <w:p w14:paraId="61A8FD20" w14:textId="77777777" w:rsidR="00831F52" w:rsidRDefault="00831F52" w:rsidP="008E070F">
                      <w:pPr>
                        <w:jc w:val="both"/>
                      </w:pPr>
                      <w:r>
                        <w:t>Roger Smith, assistant principal and former band director at FHS, for being on the side of music &amp; providing us with access to a wonderful performance space.</w:t>
                      </w:r>
                    </w:p>
                    <w:p w14:paraId="2B038F11" w14:textId="77777777" w:rsidR="00831F52" w:rsidRDefault="00831F52" w:rsidP="008E070F">
                      <w:pPr>
                        <w:jc w:val="both"/>
                      </w:pPr>
                    </w:p>
                    <w:p w14:paraId="42943BDE" w14:textId="77777777" w:rsidR="00831F52" w:rsidRDefault="00831F52" w:rsidP="008E070F">
                      <w:pPr>
                        <w:jc w:val="both"/>
                      </w:pPr>
                      <w:r>
                        <w:t>Elon Jamison, FHS Director of Bands, who has provided the FCCB with a rehearsal space, access to a wonderful and extensive library of music, as well as a baritone saxophone player and excellent stand-in conductor. Thank you for rolling with the punches as we establish ourselves!</w:t>
                      </w:r>
                    </w:p>
                    <w:p w14:paraId="4BC9926F" w14:textId="77777777" w:rsidR="00831F52" w:rsidRDefault="00831F52" w:rsidP="008E070F">
                      <w:pPr>
                        <w:jc w:val="both"/>
                      </w:pPr>
                    </w:p>
                    <w:p w14:paraId="0F037D8D" w14:textId="77777777" w:rsidR="00831F52" w:rsidRDefault="00831F52" w:rsidP="00077C94">
                      <w:pPr>
                        <w:jc w:val="both"/>
                      </w:pPr>
                      <w:r>
                        <w:t xml:space="preserve">Marc Haas, Ferndale community member and retired Cass Tech orchestra director, who served as a critical consultant for Sharon Chess and Timothy Brennan in the early stages of the formation of the FCCB. </w:t>
                      </w:r>
                    </w:p>
                    <w:p w14:paraId="13F439CE" w14:textId="77777777" w:rsidR="00831F52" w:rsidRDefault="00831F52" w:rsidP="00077C94">
                      <w:pPr>
                        <w:jc w:val="both"/>
                      </w:pPr>
                    </w:p>
                    <w:p w14:paraId="1B5A546D" w14:textId="77777777" w:rsidR="00831F52" w:rsidRDefault="00831F52" w:rsidP="00077C94">
                      <w:pPr>
                        <w:jc w:val="both"/>
                      </w:pPr>
                      <w:r>
                        <w:t xml:space="preserve">Jordan Webb, for organizing a small ensemble to play at the June 22nd Ferndale City Council meeting. </w:t>
                      </w:r>
                    </w:p>
                    <w:p w14:paraId="7365A319" w14:textId="77777777" w:rsidR="00831F52" w:rsidRPr="0042577B" w:rsidRDefault="00831F52" w:rsidP="008E070F">
                      <w:pPr>
                        <w:jc w:val="both"/>
                      </w:pPr>
                    </w:p>
                  </w:txbxContent>
                </v:textbox>
                <w10:wrap type="through" anchorx="page" anchory="page"/>
              </v:shape>
            </w:pict>
          </mc:Fallback>
        </mc:AlternateContent>
      </w:r>
      <w:r>
        <w:rPr>
          <w:noProof/>
        </w:rPr>
        <mc:AlternateContent>
          <mc:Choice Requires="wps">
            <w:drawing>
              <wp:anchor distT="0" distB="0" distL="114300" distR="114300" simplePos="0" relativeHeight="251673667" behindDoc="0" locked="0" layoutInCell="1" allowOverlap="1" wp14:anchorId="517FF70C" wp14:editId="3535714F">
                <wp:simplePos x="0" y="0"/>
                <wp:positionH relativeFrom="page">
                  <wp:posOffset>5040630</wp:posOffset>
                </wp:positionH>
                <wp:positionV relativeFrom="page">
                  <wp:posOffset>393065</wp:posOffset>
                </wp:positionV>
                <wp:extent cx="4663440" cy="7040880"/>
                <wp:effectExtent l="0" t="0" r="0" b="0"/>
                <wp:wrapThrough wrapText="bothSides">
                  <wp:wrapPolygon edited="0">
                    <wp:start x="118" y="0"/>
                    <wp:lineTo x="118" y="21506"/>
                    <wp:lineTo x="21294" y="21506"/>
                    <wp:lineTo x="21294" y="0"/>
                    <wp:lineTo x="118" y="0"/>
                  </wp:wrapPolygon>
                </wp:wrapThrough>
                <wp:docPr id="191" name="Text Box 191"/>
                <wp:cNvGraphicFramePr/>
                <a:graphic xmlns:a="http://schemas.openxmlformats.org/drawingml/2006/main">
                  <a:graphicData uri="http://schemas.microsoft.com/office/word/2010/wordprocessingShape">
                    <wps:wsp>
                      <wps:cNvSpPr txBox="1"/>
                      <wps:spPr>
                        <a:xfrm>
                          <a:off x="0" y="0"/>
                          <a:ext cx="4663440" cy="7040880"/>
                        </a:xfrm>
                        <a:prstGeom prst="rect">
                          <a:avLst/>
                        </a:prstGeom>
                        <a:no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2EC1F3A6" w14:textId="77777777" w:rsidR="00831F52" w:rsidRPr="00284D27" w:rsidRDefault="00831F52">
                            <w:pPr>
                              <w:rPr>
                                <w:rFonts w:ascii="Pacifico" w:hAnsi="Pacifico"/>
                                <w:color w:val="E7AF23"/>
                                <w:sz w:val="96"/>
                                <w:szCs w:val="96"/>
                              </w:rPr>
                            </w:pPr>
                            <w:r w:rsidRPr="00284D27">
                              <w:rPr>
                                <w:rFonts w:ascii="Pacifico" w:hAnsi="Pacifico"/>
                                <w:color w:val="E7AF23"/>
                                <w:sz w:val="96"/>
                                <w:szCs w:val="96"/>
                              </w:rPr>
                              <w:t xml:space="preserve">Program </w:t>
                            </w:r>
                          </w:p>
                          <w:p w14:paraId="61ACF095" w14:textId="77777777" w:rsidR="00831F52" w:rsidRDefault="00831F52" w:rsidP="00284D27"/>
                          <w:p w14:paraId="429676B2" w14:textId="77777777" w:rsidR="00831F52" w:rsidRDefault="00831F52" w:rsidP="00284D27">
                            <w:pPr>
                              <w:rPr>
                                <w:sz w:val="32"/>
                                <w:szCs w:val="32"/>
                              </w:rPr>
                            </w:pPr>
                          </w:p>
                          <w:p w14:paraId="21545A17" w14:textId="77777777" w:rsidR="00831F52" w:rsidRPr="00870A3A" w:rsidRDefault="00831F52" w:rsidP="00284D27">
                            <w:pPr>
                              <w:rPr>
                                <w:sz w:val="32"/>
                                <w:szCs w:val="32"/>
                              </w:rPr>
                            </w:pPr>
                          </w:p>
                          <w:p w14:paraId="3C10EC83" w14:textId="77777777" w:rsidR="00831F52" w:rsidRPr="00870A3A" w:rsidRDefault="00831F52" w:rsidP="00870A3A">
                            <w:pPr>
                              <w:jc w:val="center"/>
                              <w:rPr>
                                <w:rFonts w:ascii="Keep Calm Medium" w:hAnsi="Keep Calm Medium"/>
                                <w:sz w:val="32"/>
                                <w:szCs w:val="32"/>
                              </w:rPr>
                            </w:pPr>
                            <w:r w:rsidRPr="00870A3A">
                              <w:rPr>
                                <w:rFonts w:ascii="Keep Calm Medium" w:hAnsi="Keep Calm Medium"/>
                                <w:sz w:val="32"/>
                                <w:szCs w:val="32"/>
                              </w:rPr>
                              <w:t>Flourish for Wind Band</w:t>
                            </w:r>
                          </w:p>
                          <w:p w14:paraId="704E345B" w14:textId="77777777" w:rsidR="00831F52" w:rsidRPr="00870A3A" w:rsidRDefault="00831F52" w:rsidP="00870A3A">
                            <w:pPr>
                              <w:jc w:val="center"/>
                              <w:rPr>
                                <w:i/>
                              </w:rPr>
                            </w:pPr>
                            <w:r w:rsidRPr="00870A3A">
                              <w:rPr>
                                <w:i/>
                              </w:rPr>
                              <w:t>Ralph Vaughan Williams</w:t>
                            </w:r>
                          </w:p>
                          <w:p w14:paraId="033B6DF0" w14:textId="77777777" w:rsidR="00831F52" w:rsidRDefault="00831F52" w:rsidP="00870A3A">
                            <w:pPr>
                              <w:jc w:val="center"/>
                            </w:pPr>
                          </w:p>
                          <w:p w14:paraId="19F552CD" w14:textId="77777777" w:rsidR="00831F52" w:rsidRPr="00870A3A" w:rsidRDefault="00831F52" w:rsidP="00870A3A">
                            <w:pPr>
                              <w:jc w:val="center"/>
                              <w:rPr>
                                <w:rFonts w:ascii="Keep Calm Medium" w:hAnsi="Keep Calm Medium"/>
                                <w:sz w:val="32"/>
                                <w:szCs w:val="32"/>
                              </w:rPr>
                            </w:pPr>
                            <w:r w:rsidRPr="00870A3A">
                              <w:rPr>
                                <w:rFonts w:ascii="Keep Calm Medium" w:hAnsi="Keep Calm Medium"/>
                                <w:sz w:val="32"/>
                                <w:szCs w:val="32"/>
                              </w:rPr>
                              <w:t>Second Suite in F</w:t>
                            </w:r>
                            <w:r>
                              <w:rPr>
                                <w:rFonts w:ascii="Keep Calm Medium" w:hAnsi="Keep Calm Medium"/>
                                <w:sz w:val="32"/>
                                <w:szCs w:val="32"/>
                              </w:rPr>
                              <w:t xml:space="preserve"> for Military Band</w:t>
                            </w:r>
                          </w:p>
                          <w:p w14:paraId="7376484E" w14:textId="77777777" w:rsidR="00831F52" w:rsidRPr="00870A3A" w:rsidRDefault="00831F52" w:rsidP="00870A3A">
                            <w:pPr>
                              <w:jc w:val="center"/>
                              <w:rPr>
                                <w:i/>
                              </w:rPr>
                            </w:pPr>
                            <w:r w:rsidRPr="00870A3A">
                              <w:rPr>
                                <w:i/>
                              </w:rPr>
                              <w:t>Gustav Holst</w:t>
                            </w:r>
                          </w:p>
                          <w:p w14:paraId="1BC0D445" w14:textId="77777777" w:rsidR="00831F52" w:rsidRDefault="00831F52" w:rsidP="00870A3A">
                            <w:pPr>
                              <w:ind w:left="720" w:firstLine="720"/>
                            </w:pPr>
                            <w:r>
                              <w:t>1. March</w:t>
                            </w:r>
                          </w:p>
                          <w:p w14:paraId="4F9C1F53" w14:textId="77777777" w:rsidR="00831F52" w:rsidRDefault="00831F52" w:rsidP="00870A3A">
                            <w:pPr>
                              <w:ind w:left="720" w:firstLine="720"/>
                            </w:pPr>
                            <w:r>
                              <w:t>2. Song Without Words, “I’ll Love My Love”</w:t>
                            </w:r>
                          </w:p>
                          <w:p w14:paraId="336A9F33" w14:textId="77777777" w:rsidR="00831F52" w:rsidRDefault="00831F52" w:rsidP="00870A3A">
                            <w:pPr>
                              <w:ind w:left="720" w:firstLine="720"/>
                            </w:pPr>
                            <w:r>
                              <w:t>3. Song of the Blacksmith</w:t>
                            </w:r>
                          </w:p>
                          <w:p w14:paraId="1C6A3E86" w14:textId="77777777" w:rsidR="00831F52" w:rsidRDefault="00831F52" w:rsidP="00870A3A">
                            <w:pPr>
                              <w:ind w:left="720" w:firstLine="720"/>
                            </w:pPr>
                            <w:r>
                              <w:t>4. Fantasia on the “Dargason”</w:t>
                            </w:r>
                          </w:p>
                          <w:p w14:paraId="32ED49BC" w14:textId="77777777" w:rsidR="00831F52" w:rsidRDefault="00831F52" w:rsidP="00870A3A">
                            <w:pPr>
                              <w:jc w:val="center"/>
                            </w:pPr>
                          </w:p>
                          <w:p w14:paraId="54328DD5" w14:textId="77777777" w:rsidR="00831F52" w:rsidRPr="00870A3A" w:rsidRDefault="00831F52" w:rsidP="00870A3A">
                            <w:pPr>
                              <w:jc w:val="center"/>
                              <w:rPr>
                                <w:rFonts w:ascii="Keep Calm Medium" w:hAnsi="Keep Calm Medium"/>
                                <w:sz w:val="32"/>
                                <w:szCs w:val="32"/>
                              </w:rPr>
                            </w:pPr>
                            <w:r w:rsidRPr="00870A3A">
                              <w:rPr>
                                <w:rFonts w:ascii="Keep Calm Medium" w:hAnsi="Keep Calm Medium"/>
                                <w:sz w:val="32"/>
                                <w:szCs w:val="32"/>
                              </w:rPr>
                              <w:t>Prelude and Fugue in D minor</w:t>
                            </w:r>
                          </w:p>
                          <w:p w14:paraId="32780ABB" w14:textId="77777777" w:rsidR="00831F52" w:rsidRPr="00870A3A" w:rsidRDefault="00831F52" w:rsidP="00870A3A">
                            <w:pPr>
                              <w:jc w:val="center"/>
                              <w:rPr>
                                <w:i/>
                              </w:rPr>
                            </w:pPr>
                            <w:r w:rsidRPr="00870A3A">
                              <w:rPr>
                                <w:i/>
                              </w:rPr>
                              <w:t>J. S. Bach</w:t>
                            </w:r>
                          </w:p>
                          <w:p w14:paraId="4240866B" w14:textId="77777777" w:rsidR="00831F52" w:rsidRDefault="00831F52" w:rsidP="00870A3A">
                            <w:pPr>
                              <w:jc w:val="center"/>
                            </w:pPr>
                          </w:p>
                          <w:p w14:paraId="40719295" w14:textId="77777777" w:rsidR="00831F52" w:rsidRPr="00870A3A" w:rsidRDefault="00831F52" w:rsidP="00870A3A">
                            <w:pPr>
                              <w:jc w:val="center"/>
                              <w:rPr>
                                <w:rFonts w:ascii="Keep Calm Medium" w:hAnsi="Keep Calm Medium"/>
                                <w:sz w:val="32"/>
                                <w:szCs w:val="32"/>
                              </w:rPr>
                            </w:pPr>
                            <w:r w:rsidRPr="00870A3A">
                              <w:rPr>
                                <w:rFonts w:ascii="Keep Calm Medium" w:hAnsi="Keep Calm Medium"/>
                                <w:sz w:val="32"/>
                                <w:szCs w:val="32"/>
                              </w:rPr>
                              <w:t>The Sound of Music Selections for Concert Band</w:t>
                            </w:r>
                          </w:p>
                          <w:p w14:paraId="6011448E" w14:textId="77777777" w:rsidR="00831F52" w:rsidRPr="00870A3A" w:rsidRDefault="00831F52" w:rsidP="00870A3A">
                            <w:pPr>
                              <w:jc w:val="center"/>
                              <w:rPr>
                                <w:i/>
                              </w:rPr>
                            </w:pPr>
                            <w:r w:rsidRPr="00870A3A">
                              <w:rPr>
                                <w:i/>
                              </w:rPr>
                              <w:t>Rodgers and Hammerstein</w:t>
                            </w:r>
                          </w:p>
                          <w:p w14:paraId="117FE10B" w14:textId="77777777" w:rsidR="00831F52" w:rsidRDefault="00831F52" w:rsidP="00870A3A">
                            <w:pPr>
                              <w:jc w:val="center"/>
                            </w:pPr>
                          </w:p>
                          <w:p w14:paraId="71E91439" w14:textId="77777777" w:rsidR="00831F52" w:rsidRPr="00870A3A" w:rsidRDefault="00831F52" w:rsidP="00870A3A">
                            <w:pPr>
                              <w:jc w:val="center"/>
                              <w:rPr>
                                <w:rFonts w:ascii="Keep Calm Medium" w:hAnsi="Keep Calm Medium"/>
                                <w:sz w:val="32"/>
                                <w:szCs w:val="32"/>
                              </w:rPr>
                            </w:pPr>
                            <w:r w:rsidRPr="00870A3A">
                              <w:rPr>
                                <w:rFonts w:ascii="Keep Calm Medium" w:hAnsi="Keep Calm Medium"/>
                                <w:sz w:val="32"/>
                                <w:szCs w:val="32"/>
                              </w:rPr>
                              <w:t>Semper Fidelis</w:t>
                            </w:r>
                          </w:p>
                          <w:p w14:paraId="15B9B583" w14:textId="77777777" w:rsidR="00831F52" w:rsidRPr="00870A3A" w:rsidRDefault="00831F52" w:rsidP="00870A3A">
                            <w:pPr>
                              <w:jc w:val="center"/>
                              <w:rPr>
                                <w:i/>
                              </w:rPr>
                            </w:pPr>
                            <w:r w:rsidRPr="00870A3A">
                              <w:rPr>
                                <w:i/>
                              </w:rPr>
                              <w:t>John Philip Sousa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191" o:spid="_x0000_s1032" type="#_x0000_t202" style="position:absolute;margin-left:396.9pt;margin-top:30.95pt;width:367.2pt;height:554.4pt;z-index:251673667;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" mv:complextextbox="1" filled="f" stroked="f">
                <v:textbox>
                  <w:txbxContent>
                    <w:p w14:paraId="2EC1F3A6" w14:textId="77777777" w:rsidR="00831F52" w:rsidRPr="00284D27" w:rsidRDefault="00831F52">
                      <w:pPr>
                        <w:rPr>
                          <w:rFonts w:ascii="Pacifico" w:hAnsi="Pacifico"/>
                          <w:color w:val="E7AF23"/>
                          <w:sz w:val="96"/>
                          <w:szCs w:val="96"/>
                        </w:rPr>
                      </w:pPr>
                      <w:r w:rsidRPr="00284D27">
                        <w:rPr>
                          <w:rFonts w:ascii="Pacifico" w:hAnsi="Pacifico"/>
                          <w:color w:val="E7AF23"/>
                          <w:sz w:val="96"/>
                          <w:szCs w:val="96"/>
                        </w:rPr>
                        <w:t xml:space="preserve">Program </w:t>
                      </w:r>
                    </w:p>
                    <w:p w14:paraId="61ACF095" w14:textId="77777777" w:rsidR="00831F52" w:rsidRDefault="00831F52" w:rsidP="00284D27"/>
                    <w:p w14:paraId="429676B2" w14:textId="77777777" w:rsidR="00831F52" w:rsidRDefault="00831F52" w:rsidP="00284D27">
                      <w:pPr>
                        <w:rPr>
                          <w:sz w:val="32"/>
                          <w:szCs w:val="32"/>
                        </w:rPr>
                      </w:pPr>
                    </w:p>
                    <w:p w14:paraId="21545A17" w14:textId="77777777" w:rsidR="00831F52" w:rsidRPr="00870A3A" w:rsidRDefault="00831F52" w:rsidP="00284D27">
                      <w:pPr>
                        <w:rPr>
                          <w:sz w:val="32"/>
                          <w:szCs w:val="32"/>
                        </w:rPr>
                      </w:pPr>
                    </w:p>
                    <w:p w14:paraId="3C10EC83" w14:textId="77777777" w:rsidR="00831F52" w:rsidRPr="00870A3A" w:rsidRDefault="00831F52" w:rsidP="00870A3A">
                      <w:pPr>
                        <w:jc w:val="center"/>
                        <w:rPr>
                          <w:rFonts w:ascii="Keep Calm Medium" w:hAnsi="Keep Calm Medium"/>
                          <w:sz w:val="32"/>
                          <w:szCs w:val="32"/>
                        </w:rPr>
                      </w:pPr>
                      <w:r w:rsidRPr="00870A3A">
                        <w:rPr>
                          <w:rFonts w:ascii="Keep Calm Medium" w:hAnsi="Keep Calm Medium"/>
                          <w:sz w:val="32"/>
                          <w:szCs w:val="32"/>
                        </w:rPr>
                        <w:t>Flourish for Wind Band</w:t>
                      </w:r>
                    </w:p>
                    <w:p w14:paraId="704E345B" w14:textId="77777777" w:rsidR="00831F52" w:rsidRPr="00870A3A" w:rsidRDefault="00831F52" w:rsidP="00870A3A">
                      <w:pPr>
                        <w:jc w:val="center"/>
                        <w:rPr>
                          <w:i/>
                        </w:rPr>
                      </w:pPr>
                      <w:r w:rsidRPr="00870A3A">
                        <w:rPr>
                          <w:i/>
                        </w:rPr>
                        <w:t>Ralph Vaughan Williams</w:t>
                      </w:r>
                    </w:p>
                    <w:p w14:paraId="033B6DF0" w14:textId="77777777" w:rsidR="00831F52" w:rsidRDefault="00831F52" w:rsidP="00870A3A">
                      <w:pPr>
                        <w:jc w:val="center"/>
                      </w:pPr>
                    </w:p>
                    <w:p w14:paraId="19F552CD" w14:textId="77777777" w:rsidR="00831F52" w:rsidRPr="00870A3A" w:rsidRDefault="00831F52" w:rsidP="00870A3A">
                      <w:pPr>
                        <w:jc w:val="center"/>
                        <w:rPr>
                          <w:rFonts w:ascii="Keep Calm Medium" w:hAnsi="Keep Calm Medium"/>
                          <w:sz w:val="32"/>
                          <w:szCs w:val="32"/>
                        </w:rPr>
                      </w:pPr>
                      <w:r w:rsidRPr="00870A3A">
                        <w:rPr>
                          <w:rFonts w:ascii="Keep Calm Medium" w:hAnsi="Keep Calm Medium"/>
                          <w:sz w:val="32"/>
                          <w:szCs w:val="32"/>
                        </w:rPr>
                        <w:t>Second Suite in F</w:t>
                      </w:r>
                      <w:r>
                        <w:rPr>
                          <w:rFonts w:ascii="Keep Calm Medium" w:hAnsi="Keep Calm Medium"/>
                          <w:sz w:val="32"/>
                          <w:szCs w:val="32"/>
                        </w:rPr>
                        <w:t xml:space="preserve"> for Military Band</w:t>
                      </w:r>
                    </w:p>
                    <w:p w14:paraId="7376484E" w14:textId="77777777" w:rsidR="00831F52" w:rsidRPr="00870A3A" w:rsidRDefault="00831F52" w:rsidP="00870A3A">
                      <w:pPr>
                        <w:jc w:val="center"/>
                        <w:rPr>
                          <w:i/>
                        </w:rPr>
                      </w:pPr>
                      <w:r w:rsidRPr="00870A3A">
                        <w:rPr>
                          <w:i/>
                        </w:rPr>
                        <w:t>Gustav Holst</w:t>
                      </w:r>
                    </w:p>
                    <w:p w14:paraId="1BC0D445" w14:textId="77777777" w:rsidR="00831F52" w:rsidRDefault="00831F52" w:rsidP="00870A3A">
                      <w:pPr>
                        <w:ind w:left="720" w:firstLine="720"/>
                      </w:pPr>
                      <w:r>
                        <w:t>1. March</w:t>
                      </w:r>
                    </w:p>
                    <w:p w14:paraId="4F9C1F53" w14:textId="77777777" w:rsidR="00831F52" w:rsidRDefault="00831F52" w:rsidP="00870A3A">
                      <w:pPr>
                        <w:ind w:left="720" w:firstLine="720"/>
                      </w:pPr>
                      <w:r>
                        <w:t>2. Song Without Words, “I’ll Love My Love”</w:t>
                      </w:r>
                    </w:p>
                    <w:p w14:paraId="336A9F33" w14:textId="77777777" w:rsidR="00831F52" w:rsidRDefault="00831F52" w:rsidP="00870A3A">
                      <w:pPr>
                        <w:ind w:left="720" w:firstLine="720"/>
                      </w:pPr>
                      <w:r>
                        <w:t>3. Song of the Blacksmith</w:t>
                      </w:r>
                    </w:p>
                    <w:p w14:paraId="1C6A3E86" w14:textId="77777777" w:rsidR="00831F52" w:rsidRDefault="00831F52" w:rsidP="00870A3A">
                      <w:pPr>
                        <w:ind w:left="720" w:firstLine="720"/>
                      </w:pPr>
                      <w:r>
                        <w:t>4. Fantasia on the “Dargason”</w:t>
                      </w:r>
                    </w:p>
                    <w:p w14:paraId="32ED49BC" w14:textId="77777777" w:rsidR="00831F52" w:rsidRDefault="00831F52" w:rsidP="00870A3A">
                      <w:pPr>
                        <w:jc w:val="center"/>
                      </w:pPr>
                    </w:p>
                    <w:p w14:paraId="54328DD5" w14:textId="77777777" w:rsidR="00831F52" w:rsidRPr="00870A3A" w:rsidRDefault="00831F52" w:rsidP="00870A3A">
                      <w:pPr>
                        <w:jc w:val="center"/>
                        <w:rPr>
                          <w:rFonts w:ascii="Keep Calm Medium" w:hAnsi="Keep Calm Medium"/>
                          <w:sz w:val="32"/>
                          <w:szCs w:val="32"/>
                        </w:rPr>
                      </w:pPr>
                      <w:r w:rsidRPr="00870A3A">
                        <w:rPr>
                          <w:rFonts w:ascii="Keep Calm Medium" w:hAnsi="Keep Calm Medium"/>
                          <w:sz w:val="32"/>
                          <w:szCs w:val="32"/>
                        </w:rPr>
                        <w:t>Prelude and Fugue in D minor</w:t>
                      </w:r>
                    </w:p>
                    <w:p w14:paraId="32780ABB" w14:textId="77777777" w:rsidR="00831F52" w:rsidRPr="00870A3A" w:rsidRDefault="00831F52" w:rsidP="00870A3A">
                      <w:pPr>
                        <w:jc w:val="center"/>
                        <w:rPr>
                          <w:i/>
                        </w:rPr>
                      </w:pPr>
                      <w:r w:rsidRPr="00870A3A">
                        <w:rPr>
                          <w:i/>
                        </w:rPr>
                        <w:t>J. S. Bach</w:t>
                      </w:r>
                    </w:p>
                    <w:p w14:paraId="4240866B" w14:textId="77777777" w:rsidR="00831F52" w:rsidRDefault="00831F52" w:rsidP="00870A3A">
                      <w:pPr>
                        <w:jc w:val="center"/>
                      </w:pPr>
                    </w:p>
                    <w:p w14:paraId="40719295" w14:textId="77777777" w:rsidR="00831F52" w:rsidRPr="00870A3A" w:rsidRDefault="00831F52" w:rsidP="00870A3A">
                      <w:pPr>
                        <w:jc w:val="center"/>
                        <w:rPr>
                          <w:rFonts w:ascii="Keep Calm Medium" w:hAnsi="Keep Calm Medium"/>
                          <w:sz w:val="32"/>
                          <w:szCs w:val="32"/>
                        </w:rPr>
                      </w:pPr>
                      <w:r w:rsidRPr="00870A3A">
                        <w:rPr>
                          <w:rFonts w:ascii="Keep Calm Medium" w:hAnsi="Keep Calm Medium"/>
                          <w:sz w:val="32"/>
                          <w:szCs w:val="32"/>
                        </w:rPr>
                        <w:t>The Sound of Music Selections for Concert Band</w:t>
                      </w:r>
                    </w:p>
                    <w:p w14:paraId="6011448E" w14:textId="77777777" w:rsidR="00831F52" w:rsidRPr="00870A3A" w:rsidRDefault="00831F52" w:rsidP="00870A3A">
                      <w:pPr>
                        <w:jc w:val="center"/>
                        <w:rPr>
                          <w:i/>
                        </w:rPr>
                      </w:pPr>
                      <w:r w:rsidRPr="00870A3A">
                        <w:rPr>
                          <w:i/>
                        </w:rPr>
                        <w:t>Rodgers and Hammerstein</w:t>
                      </w:r>
                    </w:p>
                    <w:p w14:paraId="117FE10B" w14:textId="77777777" w:rsidR="00831F52" w:rsidRDefault="00831F52" w:rsidP="00870A3A">
                      <w:pPr>
                        <w:jc w:val="center"/>
                      </w:pPr>
                    </w:p>
                    <w:p w14:paraId="71E91439" w14:textId="77777777" w:rsidR="00831F52" w:rsidRPr="00870A3A" w:rsidRDefault="00831F52" w:rsidP="00870A3A">
                      <w:pPr>
                        <w:jc w:val="center"/>
                        <w:rPr>
                          <w:rFonts w:ascii="Keep Calm Medium" w:hAnsi="Keep Calm Medium"/>
                          <w:sz w:val="32"/>
                          <w:szCs w:val="32"/>
                        </w:rPr>
                      </w:pPr>
                      <w:r w:rsidRPr="00870A3A">
                        <w:rPr>
                          <w:rFonts w:ascii="Keep Calm Medium" w:hAnsi="Keep Calm Medium"/>
                          <w:sz w:val="32"/>
                          <w:szCs w:val="32"/>
                        </w:rPr>
                        <w:t>Semper Fidelis</w:t>
                      </w:r>
                    </w:p>
                    <w:p w14:paraId="15B9B583" w14:textId="77777777" w:rsidR="00831F52" w:rsidRPr="00870A3A" w:rsidRDefault="00831F52" w:rsidP="00870A3A">
                      <w:pPr>
                        <w:jc w:val="center"/>
                        <w:rPr>
                          <w:i/>
                        </w:rPr>
                      </w:pPr>
                      <w:r w:rsidRPr="00870A3A">
                        <w:rPr>
                          <w:i/>
                        </w:rPr>
                        <w:t>John Philip Sousa</w:t>
                      </w:r>
                    </w:p>
                  </w:txbxContent>
                </v:textbox>
                <w10:wrap type="through" anchorx="page" anchory="page"/>
              </v:shape>
            </w:pict>
          </mc:Fallback>
        </mc:AlternateContent>
      </w:r>
      <w:r w:rsidR="00DC59B3">
        <w:br w:type="page"/>
      </w:r>
      <w:r w:rsidR="00B1712E">
        <w:rPr>
          <w:noProof/>
        </w:rPr>
        <w:lastRenderedPageBreak/>
        <mc:AlternateContent>
          <mc:Choice Requires="wps">
            <w:drawing>
              <wp:anchor distT="0" distB="0" distL="114300" distR="114300" simplePos="0" relativeHeight="251674691" behindDoc="0" locked="0" layoutInCell="1" allowOverlap="1" wp14:anchorId="5E48B765" wp14:editId="26B07369">
                <wp:simplePos x="0" y="0"/>
                <wp:positionH relativeFrom="page">
                  <wp:posOffset>480060</wp:posOffset>
                </wp:positionH>
                <wp:positionV relativeFrom="page">
                  <wp:posOffset>289560</wp:posOffset>
                </wp:positionV>
                <wp:extent cx="4549140" cy="7192645"/>
                <wp:effectExtent l="0" t="0" r="0" b="0"/>
                <wp:wrapThrough wrapText="bothSides">
                  <wp:wrapPolygon edited="0">
                    <wp:start x="121" y="0"/>
                    <wp:lineTo x="121" y="21510"/>
                    <wp:lineTo x="21347" y="21510"/>
                    <wp:lineTo x="21347" y="0"/>
                    <wp:lineTo x="121" y="0"/>
                  </wp:wrapPolygon>
                </wp:wrapThrough>
                <wp:docPr id="192" name="Text Box 192"/>
                <wp:cNvGraphicFramePr/>
                <a:graphic xmlns:a="http://schemas.openxmlformats.org/drawingml/2006/main">
                  <a:graphicData uri="http://schemas.microsoft.com/office/word/2010/wordprocessingShape">
                    <wps:wsp>
                      <wps:cNvSpPr txBox="1"/>
                      <wps:spPr>
                        <a:xfrm>
                          <a:off x="0" y="0"/>
                          <a:ext cx="4549140" cy="7192645"/>
                        </a:xfrm>
                        <a:prstGeom prst="rect">
                          <a:avLst/>
                        </a:prstGeom>
                        <a:no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7812CDE1" w14:textId="77777777" w:rsidR="00831F52" w:rsidRPr="004B065A" w:rsidRDefault="00831F52">
                            <w:pPr>
                              <w:rPr>
                                <w:rFonts w:ascii="Pacifico" w:hAnsi="Pacifico"/>
                                <w:color w:val="E7AF23"/>
                                <w:sz w:val="96"/>
                                <w:szCs w:val="96"/>
                              </w:rPr>
                            </w:pPr>
                            <w:r>
                              <w:rPr>
                                <w:rFonts w:ascii="Pacifico" w:hAnsi="Pacifico"/>
                                <w:color w:val="E7AF23"/>
                                <w:sz w:val="96"/>
                                <w:szCs w:val="96"/>
                              </w:rPr>
                              <w:t>Our Story</w:t>
                            </w:r>
                          </w:p>
                          <w:p w14:paraId="0471196B" w14:textId="77777777" w:rsidR="00831F52" w:rsidRDefault="00831F52"/>
                          <w:p w14:paraId="01E8C7E9" w14:textId="77777777" w:rsidR="00831F52" w:rsidRDefault="00831F52" w:rsidP="008E070F">
                            <w:pPr>
                              <w:jc w:val="both"/>
                            </w:pPr>
                            <w:r>
                              <w:t>The Ferndale Community Concert Band began with a survey in the spring of 2014 distributed by the Ferndale Arts &amp; Cultural Commission. In the survey, residents were asked a series of questions pertaining to how art should be a part of the community and what genres of art are preferred.</w:t>
                            </w:r>
                          </w:p>
                          <w:p w14:paraId="5A49E54C" w14:textId="77777777" w:rsidR="00831F52" w:rsidRDefault="00831F52" w:rsidP="008E070F">
                            <w:pPr>
                              <w:jc w:val="both"/>
                            </w:pPr>
                          </w:p>
                          <w:p w14:paraId="5FEE8288" w14:textId="77777777" w:rsidR="00831F52" w:rsidRDefault="00831F52" w:rsidP="008E070F">
                            <w:pPr>
                              <w:jc w:val="both"/>
                            </w:pPr>
                            <w:r>
                              <w:t xml:space="preserve">When the surveys were evaluated, “Visual and Performing Arts” and </w:t>
                            </w:r>
                          </w:p>
                          <w:p w14:paraId="5C1277CB" w14:textId="77777777" w:rsidR="00831F52" w:rsidRDefault="00831F52" w:rsidP="008E070F">
                            <w:pPr>
                              <w:jc w:val="both"/>
                            </w:pPr>
                            <w:r>
                              <w:t>“Art in the Park” topped the list. During the discussion of how to move forward, Tim Brennan and Sharon Chess, as members of the Commission, decided to narrow the search to options of a community orchestra or a community band. When a second survey was taken, the community band won by a narrow margin.</w:t>
                            </w:r>
                          </w:p>
                          <w:p w14:paraId="4B8A7F29" w14:textId="77777777" w:rsidR="00831F52" w:rsidRDefault="00831F52" w:rsidP="008E070F">
                            <w:pPr>
                              <w:jc w:val="both"/>
                            </w:pPr>
                          </w:p>
                          <w:p w14:paraId="1B3D2EA0" w14:textId="77777777" w:rsidR="00831F52" w:rsidRDefault="00831F52" w:rsidP="008E070F">
                            <w:pPr>
                              <w:jc w:val="both"/>
                            </w:pPr>
                            <w:r>
                              <w:t xml:space="preserve">The combined efforts of Ferndale community members Sharon Chess, Timothy Brennan, Marc Haas, Rachel Akers, and Edward Quick, as well as the invaluable co-operation of FHS Assistant Principal Mr. Roger Smith and FHS Director of Bands Mr. Elon Jamison, has resulted in the ensemble that will perform for you today. </w:t>
                            </w:r>
                          </w:p>
                          <w:p w14:paraId="153264BA" w14:textId="77777777" w:rsidR="00831F52" w:rsidRDefault="00831F52" w:rsidP="008E070F">
                            <w:pPr>
                              <w:jc w:val="both"/>
                            </w:pPr>
                          </w:p>
                          <w:p w14:paraId="494EFAAD" w14:textId="77777777" w:rsidR="00831F52" w:rsidRDefault="00831F52" w:rsidP="008E070F">
                            <w:pPr>
                              <w:jc w:val="both"/>
                            </w:pPr>
                            <w:r>
                              <w:t xml:space="preserve">The FCCB has no qualifying requirements, and no audition process. We believe that everyone should be given the opportunity to continue playing music and improve </w:t>
                            </w:r>
                            <w:proofErr w:type="gramStart"/>
                            <w:r>
                              <w:t>their</w:t>
                            </w:r>
                            <w:proofErr w:type="gramEnd"/>
                            <w:r>
                              <w:t xml:space="preserve"> musicianship. The ages of our members range from 18 to 72,and aging. </w:t>
                            </w:r>
                          </w:p>
                          <w:p w14:paraId="75F3A725" w14:textId="77777777" w:rsidR="00831F52" w:rsidRDefault="00831F52" w:rsidP="008E070F">
                            <w:pPr>
                              <w:jc w:val="both"/>
                            </w:pPr>
                          </w:p>
                          <w:p w14:paraId="1F6030A7" w14:textId="77777777" w:rsidR="00831F52" w:rsidRDefault="00831F52" w:rsidP="008E070F">
                            <w:pPr>
                              <w:jc w:val="both"/>
                            </w:pPr>
                            <w:r>
                              <w:t xml:space="preserve">If you are interested in joining the band when we reconvene in September, please email </w:t>
                            </w:r>
                            <w:r w:rsidRPr="00B36A3C">
                              <w:rPr>
                                <w:rFonts w:ascii="Keep Calm Medium" w:hAnsi="Keep Calm Medium"/>
                              </w:rPr>
                              <w:t>fcconcertband@gmail.com</w:t>
                            </w:r>
                          </w:p>
                          <w:p w14:paraId="48373409" w14:textId="77777777" w:rsidR="00831F52" w:rsidRDefault="00831F52" w:rsidP="008E070F">
                            <w:pPr>
                              <w:jc w:val="both"/>
                            </w:pPr>
                          </w:p>
                          <w:p w14:paraId="08D40E0C" w14:textId="77777777" w:rsidR="00831F52" w:rsidRDefault="00831F52" w:rsidP="008E070F">
                            <w:pPr>
                              <w:jc w:val="both"/>
                            </w:pPr>
                            <w:r>
                              <w:t>The Ferndale Community Concert Band would also like to extend an invitation to seniors graduating from FHS and the music program to join the FCCB and continue with music after high school.</w:t>
                            </w:r>
                          </w:p>
                          <w:p w14:paraId="4A2B8E7E" w14:textId="77777777" w:rsidR="00831F52" w:rsidRDefault="00831F5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92" o:spid="_x0000_s1033" type="#_x0000_t202" style="position:absolute;margin-left:37.8pt;margin-top:22.8pt;width:358.2pt;height:566.35pt;z-index:251674691;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" mv:complextextbox="1" filled="f" stroked="f">
                <v:textbox>
                  <w:txbxContent>
                    <w:p w14:paraId="7812CDE1" w14:textId="77777777" w:rsidR="00831F52" w:rsidRPr="004B065A" w:rsidRDefault="00831F52">
                      <w:pPr>
                        <w:rPr>
                          <w:rFonts w:ascii="Pacifico" w:hAnsi="Pacifico"/>
                          <w:color w:val="E7AF23"/>
                          <w:sz w:val="96"/>
                          <w:szCs w:val="96"/>
                        </w:rPr>
                      </w:pPr>
                      <w:r>
                        <w:rPr>
                          <w:rFonts w:ascii="Pacifico" w:hAnsi="Pacifico"/>
                          <w:color w:val="E7AF23"/>
                          <w:sz w:val="96"/>
                          <w:szCs w:val="96"/>
                        </w:rPr>
                        <w:t>Our Story</w:t>
                      </w:r>
                    </w:p>
                    <w:p w14:paraId="0471196B" w14:textId="77777777" w:rsidR="00831F52" w:rsidRDefault="00831F52"/>
                    <w:p w14:paraId="01E8C7E9" w14:textId="77777777" w:rsidR="00831F52" w:rsidRDefault="00831F52" w:rsidP="008E070F">
                      <w:pPr>
                        <w:jc w:val="both"/>
                      </w:pPr>
                      <w:r>
                        <w:t>The Ferndale Community Concert Band began with a survey in the spring of 2014 distributed by the Ferndale Arts &amp; Cultural Commission. In the survey, residents were asked a series of questions pertaining to how art should be a part of the community and what genres of art are preferred.</w:t>
                      </w:r>
                    </w:p>
                    <w:p w14:paraId="5A49E54C" w14:textId="77777777" w:rsidR="00831F52" w:rsidRDefault="00831F52" w:rsidP="008E070F">
                      <w:pPr>
                        <w:jc w:val="both"/>
                      </w:pPr>
                    </w:p>
                    <w:p w14:paraId="5FEE8288" w14:textId="77777777" w:rsidR="00831F52" w:rsidRDefault="00831F52" w:rsidP="008E070F">
                      <w:pPr>
                        <w:jc w:val="both"/>
                      </w:pPr>
                      <w:r>
                        <w:t xml:space="preserve">When the surveys were evaluated, “Visual and Performing Arts” and </w:t>
                      </w:r>
                    </w:p>
                    <w:p w14:paraId="5C1277CB" w14:textId="77777777" w:rsidR="00831F52" w:rsidRDefault="00831F52" w:rsidP="008E070F">
                      <w:pPr>
                        <w:jc w:val="both"/>
                      </w:pPr>
                      <w:r>
                        <w:t>“Art in the Park” topped the list. During the discussion of how to move forward, Tim Brennan and Sharon Chess, as members of the Commission, decided to narrow the search to options of a community orchestra or a community band. When a second survey was taken, the community band won by a narrow margin.</w:t>
                      </w:r>
                    </w:p>
                    <w:p w14:paraId="4B8A7F29" w14:textId="77777777" w:rsidR="00831F52" w:rsidRDefault="00831F52" w:rsidP="008E070F">
                      <w:pPr>
                        <w:jc w:val="both"/>
                      </w:pPr>
                    </w:p>
                    <w:p w14:paraId="1B3D2EA0" w14:textId="77777777" w:rsidR="00831F52" w:rsidRDefault="00831F52" w:rsidP="008E070F">
                      <w:pPr>
                        <w:jc w:val="both"/>
                      </w:pPr>
                      <w:r>
                        <w:t xml:space="preserve">The combined efforts of Ferndale community members Sharon Chess, Timothy Brennan, Marc Haas, Rachel Akers, and Edward Quick, as well as the invaluable co-operation of FHS Assistant Principal Mr. Roger Smith and FHS Director of Bands Mr. Elon Jamison, has resulted in the ensemble that will perform for you today. </w:t>
                      </w:r>
                    </w:p>
                    <w:p w14:paraId="153264BA" w14:textId="77777777" w:rsidR="00831F52" w:rsidRDefault="00831F52" w:rsidP="008E070F">
                      <w:pPr>
                        <w:jc w:val="both"/>
                      </w:pPr>
                    </w:p>
                    <w:p w14:paraId="494EFAAD" w14:textId="77777777" w:rsidR="00831F52" w:rsidRDefault="00831F52" w:rsidP="008E070F">
                      <w:pPr>
                        <w:jc w:val="both"/>
                      </w:pPr>
                      <w:r>
                        <w:t xml:space="preserve">The FCCB has no qualifying requirements, and no audition process. We believe that everyone should be given the opportunity to continue playing music and improve </w:t>
                      </w:r>
                      <w:proofErr w:type="gramStart"/>
                      <w:r>
                        <w:t>their</w:t>
                      </w:r>
                      <w:proofErr w:type="gramEnd"/>
                      <w:r>
                        <w:t xml:space="preserve"> musicianship. The ages of our members range from 18 to 72,and aging. </w:t>
                      </w:r>
                    </w:p>
                    <w:p w14:paraId="75F3A725" w14:textId="77777777" w:rsidR="00831F52" w:rsidRDefault="00831F52" w:rsidP="008E070F">
                      <w:pPr>
                        <w:jc w:val="both"/>
                      </w:pPr>
                    </w:p>
                    <w:p w14:paraId="1F6030A7" w14:textId="77777777" w:rsidR="00831F52" w:rsidRDefault="00831F52" w:rsidP="008E070F">
                      <w:pPr>
                        <w:jc w:val="both"/>
                      </w:pPr>
                      <w:r>
                        <w:t xml:space="preserve">If you are interested in joining the band when we reconvene in September, please email </w:t>
                      </w:r>
                      <w:r w:rsidRPr="00B36A3C">
                        <w:rPr>
                          <w:rFonts w:ascii="Keep Calm Medium" w:hAnsi="Keep Calm Medium"/>
                        </w:rPr>
                        <w:t>fcconcertband@gmail.com</w:t>
                      </w:r>
                    </w:p>
                    <w:p w14:paraId="48373409" w14:textId="77777777" w:rsidR="00831F52" w:rsidRDefault="00831F52" w:rsidP="008E070F">
                      <w:pPr>
                        <w:jc w:val="both"/>
                      </w:pPr>
                    </w:p>
                    <w:p w14:paraId="08D40E0C" w14:textId="77777777" w:rsidR="00831F52" w:rsidRDefault="00831F52" w:rsidP="008E070F">
                      <w:pPr>
                        <w:jc w:val="both"/>
                      </w:pPr>
                      <w:r>
                        <w:t>The Ferndale Community Concert Band would also like to extend an invitation to seniors graduating from FHS and the music program to join the FCCB and continue with music after high school.</w:t>
                      </w:r>
                    </w:p>
                    <w:p w14:paraId="4A2B8E7E" w14:textId="77777777" w:rsidR="00831F52" w:rsidRDefault="00831F52"/>
                  </w:txbxContent>
                </v:textbox>
                <w10:wrap type="through" anchorx="page" anchory="page"/>
              </v:shape>
            </w:pict>
          </mc:Fallback>
        </mc:AlternateContent>
      </w:r>
      <w:r w:rsidR="00077C94">
        <w:rPr>
          <w:noProof/>
        </w:rPr>
        <w:drawing>
          <wp:anchor distT="0" distB="0" distL="114300" distR="114300" simplePos="0" relativeHeight="251705411" behindDoc="0" locked="0" layoutInCell="1" allowOverlap="1" wp14:anchorId="5A485531" wp14:editId="23F90EAC">
            <wp:simplePos x="0" y="0"/>
            <wp:positionH relativeFrom="page">
              <wp:posOffset>7255510</wp:posOffset>
            </wp:positionH>
            <wp:positionV relativeFrom="page">
              <wp:posOffset>3749040</wp:posOffset>
            </wp:positionV>
            <wp:extent cx="2437130" cy="3657600"/>
            <wp:effectExtent l="0" t="0" r="1270" b="0"/>
            <wp:wrapThrough wrapText="bothSides">
              <wp:wrapPolygon edited="0">
                <wp:start x="0" y="0"/>
                <wp:lineTo x="0" y="21450"/>
                <wp:lineTo x="21386" y="21450"/>
                <wp:lineTo x="21386" y="0"/>
                <wp:lineTo x="0" y="0"/>
              </wp:wrapPolygon>
            </wp:wrapThrough>
            <wp:docPr id="218" name="Picture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CCBRehearsal20150609-_DSC2476.jpg"/>
                    <pic:cNvPicPr/>
                  </pic:nvPicPr>
                  <pic:blipFill>
                    <a:blip r:embed="rId17">
                      <a:extLst>
                        <a:ext uri="{28A0092B-C50C-407E-A947-70E740481C1C}">
                          <a14:useLocalDpi xmlns:a14="http://schemas.microsoft.com/office/drawing/2010/main" val="0"/>
                        </a:ext>
                      </a:extLst>
                    </a:blip>
                    <a:stretch>
                      <a:fillRect/>
                    </a:stretch>
                  </pic:blipFill>
                  <pic:spPr>
                    <a:xfrm>
                      <a:off x="0" y="0"/>
                      <a:ext cx="2437130" cy="3657600"/>
                    </a:xfrm>
                    <a:prstGeom prst="rect">
                      <a:avLst/>
                    </a:prstGeom>
                  </pic:spPr>
                </pic:pic>
              </a:graphicData>
            </a:graphic>
          </wp:anchor>
        </w:drawing>
      </w:r>
      <w:r w:rsidR="005811CE">
        <w:rPr>
          <w:noProof/>
        </w:rPr>
        <mc:AlternateContent>
          <mc:Choice Requires="wps">
            <w:drawing>
              <wp:anchor distT="0" distB="0" distL="114300" distR="114300" simplePos="0" relativeHeight="251684931" behindDoc="0" locked="0" layoutInCell="1" allowOverlap="1" wp14:anchorId="24B4961B" wp14:editId="3EEF576F">
                <wp:simplePos x="0" y="0"/>
                <wp:positionH relativeFrom="page">
                  <wp:posOffset>5107940</wp:posOffset>
                </wp:positionH>
                <wp:positionV relativeFrom="page">
                  <wp:posOffset>427990</wp:posOffset>
                </wp:positionV>
                <wp:extent cx="252095" cy="7019925"/>
                <wp:effectExtent l="0" t="0" r="1905" b="15875"/>
                <wp:wrapThrough wrapText="bothSides">
                  <wp:wrapPolygon edited="0">
                    <wp:start x="0" y="0"/>
                    <wp:lineTo x="0" y="21571"/>
                    <wp:lineTo x="19587" y="21571"/>
                    <wp:lineTo x="19587" y="0"/>
                    <wp:lineTo x="0" y="0"/>
                  </wp:wrapPolygon>
                </wp:wrapThrough>
                <wp:docPr id="207" name="Text Box 207"/>
                <wp:cNvGraphicFramePr/>
                <a:graphic xmlns:a="http://schemas.openxmlformats.org/drawingml/2006/main">
                  <a:graphicData uri="http://schemas.microsoft.com/office/word/2010/wordprocessingShape">
                    <wps:wsp>
                      <wps:cNvSpPr txBox="1"/>
                      <wps:spPr>
                        <a:xfrm>
                          <a:off x="0" y="0"/>
                          <a:ext cx="252095" cy="7019925"/>
                        </a:xfrm>
                        <a:prstGeom prst="rect">
                          <a:avLst/>
                        </a:prstGeom>
                        <a:noFill/>
                        <a:ln>
                          <a:noFill/>
                        </a:ln>
                        <a:effectLst/>
                        <a:extLst>
                          <a:ext uri="{C572A759-6A51-4108-AA02-DFA0A04FC94B}">
                            <ma14:wrappingTextBoxFlag xmlns:ma14="http://schemas.microsoft.com/office/mac/drawingml/2011/main"/>
                          </a:ext>
                        </a:extLst>
                      </wps:spPr>
                      <wps:txbx>
                        <w:txbxContent>
                          <w:tbl>
                            <w:tblPr>
                              <w:tblStyle w:val="TableGrid"/>
                              <w:tblW w:w="0" w:type="auto"/>
                              <w:tblLook w:val="04A0" w:firstRow="1" w:lastRow="0" w:firstColumn="1" w:lastColumn="0" w:noHBand="0" w:noVBand="1"/>
                            </w:tblPr>
                            <w:tblGrid>
                              <w:gridCol w:w="3250"/>
                              <w:gridCol w:w="4442"/>
                            </w:tblGrid>
                            <w:tr w:rsidR="00831F52" w14:paraId="3A142CD1" w14:textId="77777777" w:rsidTr="00077C94">
                              <w:trPr>
                                <w:trHeight w:val="11055"/>
                              </w:trPr>
                              <w:tc>
                                <w:tcPr>
                                  <w:tcW w:w="3250" w:type="dxa"/>
                                  <w:tcBorders>
                                    <w:top w:val="nil"/>
                                    <w:left w:val="nil"/>
                                    <w:bottom w:val="nil"/>
                                    <w:right w:val="nil"/>
                                  </w:tcBorders>
                                </w:tcPr>
                                <w:p w14:paraId="0161A69E" w14:textId="77777777" w:rsidR="00831F52" w:rsidRPr="00CD4FF9" w:rsidRDefault="00831F52" w:rsidP="00725D73">
                                  <w:pPr>
                                    <w:rPr>
                                      <w:rFonts w:ascii="Keep Calm Medium" w:hAnsi="Keep Calm Medium"/>
                                    </w:rPr>
                                  </w:pPr>
                                </w:p>
                                <w:p w14:paraId="1A41A4E9" w14:textId="77777777" w:rsidR="00831F52" w:rsidRPr="00CE69F0" w:rsidRDefault="00831F52" w:rsidP="00077C94">
                                  <w:pPr>
                                    <w:rPr>
                                      <w:rFonts w:ascii="Keep Calm Medium" w:hAnsi="Keep Calm Medium"/>
                                    </w:rPr>
                                  </w:pPr>
                                  <w:r w:rsidRPr="00CE69F0">
                                    <w:rPr>
                                      <w:rFonts w:ascii="Keep Calm Medium" w:hAnsi="Keep Calm Medium"/>
                                    </w:rPr>
                                    <w:t>Trumpet</w:t>
                                  </w:r>
                                </w:p>
                                <w:p w14:paraId="63604A3F" w14:textId="77777777" w:rsidR="00831F52" w:rsidRDefault="00831F52" w:rsidP="00077C94">
                                  <w:r w:rsidRPr="00CE69F0">
                                    <w:t>Patti Aberlich</w:t>
                                  </w:r>
                                  <w:r>
                                    <w:t>*</w:t>
                                  </w:r>
                                </w:p>
                                <w:p w14:paraId="000D42CC" w14:textId="77777777" w:rsidR="00831F52" w:rsidRPr="00CE69F0" w:rsidRDefault="00831F52" w:rsidP="00077C94">
                                  <w:r>
                                    <w:t>Elliott Bakes</w:t>
                                  </w:r>
                                </w:p>
                                <w:p w14:paraId="17C8371F" w14:textId="77777777" w:rsidR="00831F52" w:rsidRPr="00CE69F0" w:rsidRDefault="00831F52" w:rsidP="00077C94">
                                  <w:r w:rsidRPr="00CE69F0">
                                    <w:t>Rick Blanchard</w:t>
                                  </w:r>
                                </w:p>
                                <w:p w14:paraId="76F75DC7" w14:textId="77777777" w:rsidR="00831F52" w:rsidRPr="00CE69F0" w:rsidRDefault="00831F52" w:rsidP="00077C94">
                                  <w:r w:rsidRPr="00CE69F0">
                                    <w:t>Frank Gbur</w:t>
                                  </w:r>
                                </w:p>
                                <w:p w14:paraId="0AD587A9" w14:textId="77777777" w:rsidR="00831F52" w:rsidRPr="00CE69F0" w:rsidRDefault="00831F52" w:rsidP="00077C94">
                                  <w:r w:rsidRPr="00CE69F0">
                                    <w:t>Nick Hounshell</w:t>
                                  </w:r>
                                </w:p>
                                <w:p w14:paraId="3CC2231B" w14:textId="77777777" w:rsidR="00831F52" w:rsidRPr="00CE69F0" w:rsidRDefault="00831F52" w:rsidP="00077C94">
                                  <w:pPr>
                                    <w:rPr>
                                      <w:rFonts w:ascii="Keep Calm Medium" w:hAnsi="Keep Calm Medium"/>
                                    </w:rPr>
                                  </w:pPr>
                                  <w:r w:rsidRPr="00CE69F0">
                                    <w:t>Adrian Johnson</w:t>
                                  </w:r>
                                </w:p>
                                <w:p w14:paraId="7EC98BEF" w14:textId="77777777" w:rsidR="00831F52" w:rsidRPr="00CE69F0" w:rsidRDefault="00831F52" w:rsidP="00EC6C42">
                                  <w:r w:rsidRPr="00CE69F0">
                                    <w:t>Chris Marco</w:t>
                                  </w:r>
                                  <w:r>
                                    <w:t>s</w:t>
                                  </w:r>
                                </w:p>
                                <w:p w14:paraId="150A5AD2" w14:textId="77777777" w:rsidR="00831F52" w:rsidRPr="00CE69F0" w:rsidRDefault="00831F52" w:rsidP="00EC6C42">
                                  <w:r>
                                    <w:t>Kate Shelley</w:t>
                                  </w:r>
                                </w:p>
                                <w:p w14:paraId="494ADBAB" w14:textId="77777777" w:rsidR="00831F52" w:rsidRDefault="00831F52" w:rsidP="00EC6C42">
                                  <w:r w:rsidRPr="00CE69F0">
                                    <w:t>Steven Papadas</w:t>
                                  </w:r>
                                </w:p>
                                <w:p w14:paraId="57D9FD7F" w14:textId="77777777" w:rsidR="00831F52" w:rsidRPr="00CE69F0" w:rsidRDefault="00831F52" w:rsidP="00EC6C42">
                                  <w:r>
                                    <w:t>Brandon Parker</w:t>
                                  </w:r>
                                </w:p>
                                <w:p w14:paraId="60DECAD3" w14:textId="77777777" w:rsidR="00831F52" w:rsidRDefault="00831F52" w:rsidP="00EC6C42">
                                  <w:pPr>
                                    <w:rPr>
                                      <w:rFonts w:ascii="Keep Calm Medium" w:hAnsi="Keep Calm Medium"/>
                                    </w:rPr>
                                  </w:pPr>
                                </w:p>
                                <w:p w14:paraId="5E17EAC0" w14:textId="77777777" w:rsidR="00831F52" w:rsidRPr="00CE69F0" w:rsidRDefault="00831F52" w:rsidP="00EC6C42">
                                  <w:pPr>
                                    <w:rPr>
                                      <w:rFonts w:ascii="Keep Calm Medium" w:hAnsi="Keep Calm Medium"/>
                                    </w:rPr>
                                  </w:pPr>
                                  <w:r w:rsidRPr="00CE69F0">
                                    <w:rPr>
                                      <w:rFonts w:ascii="Keep Calm Medium" w:hAnsi="Keep Calm Medium"/>
                                    </w:rPr>
                                    <w:t>French Horn</w:t>
                                  </w:r>
                                </w:p>
                                <w:p w14:paraId="5695A961" w14:textId="77777777" w:rsidR="00831F52" w:rsidRPr="00CE69F0" w:rsidRDefault="00831F52" w:rsidP="00EC6C42">
                                  <w:r w:rsidRPr="00CE69F0">
                                    <w:t>Robert Barksdale</w:t>
                                  </w:r>
                                </w:p>
                                <w:p w14:paraId="468FE214" w14:textId="77777777" w:rsidR="00831F52" w:rsidRDefault="00831F52" w:rsidP="00EC6C42">
                                  <w:r>
                                    <w:t>Paul LeVeck*</w:t>
                                  </w:r>
                                </w:p>
                                <w:p w14:paraId="18E0EC10" w14:textId="77777777" w:rsidR="00831F52" w:rsidRDefault="00831F52" w:rsidP="00EC6C42">
                                  <w:r w:rsidRPr="00CE69F0">
                                    <w:t>Matt Rautio</w:t>
                                  </w:r>
                                </w:p>
                                <w:p w14:paraId="07CCF0A4" w14:textId="77777777" w:rsidR="00831F52" w:rsidRPr="00CE69F0" w:rsidRDefault="00831F52" w:rsidP="00EC6C42">
                                  <w:r>
                                    <w:t xml:space="preserve">Josh </w:t>
                                  </w:r>
                                  <w:proofErr w:type="spellStart"/>
                                  <w:r>
                                    <w:t>Schalk</w:t>
                                  </w:r>
                                  <w:proofErr w:type="spellEnd"/>
                                </w:p>
                                <w:p w14:paraId="5C387A59" w14:textId="77777777" w:rsidR="00831F52" w:rsidRPr="00CE69F0" w:rsidRDefault="00831F52" w:rsidP="00EC6C42">
                                  <w:r w:rsidRPr="00CE69F0">
                                    <w:t>Lonnie Thomas</w:t>
                                  </w:r>
                                </w:p>
                                <w:p w14:paraId="7DBAA010" w14:textId="77777777" w:rsidR="00831F52" w:rsidRPr="00CE69F0" w:rsidRDefault="00831F52" w:rsidP="00EC6C42">
                                  <w:r w:rsidRPr="00CE69F0">
                                    <w:t>Cody Thompson</w:t>
                                  </w:r>
                                  <w:r>
                                    <w:t>*</w:t>
                                  </w:r>
                                </w:p>
                                <w:p w14:paraId="7B9B900D" w14:textId="77777777" w:rsidR="00831F52" w:rsidRPr="00CE69F0" w:rsidRDefault="00831F52" w:rsidP="00EC6C42">
                                  <w:r w:rsidRPr="00CE69F0">
                                    <w:t>Edward Ungerman</w:t>
                                  </w:r>
                                  <w:r>
                                    <w:t>*</w:t>
                                  </w:r>
                                </w:p>
                                <w:p w14:paraId="19F247DF" w14:textId="77777777" w:rsidR="00831F52" w:rsidRDefault="00831F52" w:rsidP="00725D73">
                                  <w:pPr>
                                    <w:rPr>
                                      <w:rFonts w:ascii="Keep Calm Medium" w:hAnsi="Keep Calm Medium"/>
                                    </w:rPr>
                                  </w:pPr>
                                </w:p>
                                <w:p w14:paraId="7EBC074E" w14:textId="77777777" w:rsidR="00831F52" w:rsidRPr="00FE7B3A" w:rsidRDefault="00831F52" w:rsidP="00725D73">
                                  <w:pPr>
                                    <w:rPr>
                                      <w:rFonts w:ascii="Keep Calm Medium" w:hAnsi="Keep Calm Medium"/>
                                    </w:rPr>
                                  </w:pPr>
                                  <w:r>
                                    <w:rPr>
                                      <w:rFonts w:ascii="Keep Calm Medium" w:hAnsi="Keep Calm Medium"/>
                                    </w:rPr>
                                    <w:t>Trombone</w:t>
                                  </w:r>
                                </w:p>
                                <w:p w14:paraId="0E713E9D" w14:textId="77777777" w:rsidR="00831F52" w:rsidRDefault="00831F52" w:rsidP="00725D73">
                                  <w:r>
                                    <w:t>Chuck Copus</w:t>
                                  </w:r>
                                </w:p>
                                <w:p w14:paraId="297BC981" w14:textId="77777777" w:rsidR="00831F52" w:rsidRDefault="00831F52" w:rsidP="00725D73">
                                  <w:r>
                                    <w:t>Anthony Cregar*</w:t>
                                  </w:r>
                                </w:p>
                                <w:p w14:paraId="0CEE23BF" w14:textId="77777777" w:rsidR="00831F52" w:rsidRDefault="00831F52" w:rsidP="00725D73">
                                  <w:r>
                                    <w:t>Denzel Donald</w:t>
                                  </w:r>
                                </w:p>
                                <w:p w14:paraId="26DE0D9C" w14:textId="77777777" w:rsidR="00831F52" w:rsidRDefault="00831F52" w:rsidP="00725D73">
                                  <w:r>
                                    <w:t>Jonathon Kelly*</w:t>
                                  </w:r>
                                </w:p>
                                <w:p w14:paraId="2FBCEE7E" w14:textId="77777777" w:rsidR="00831F52" w:rsidRDefault="00831F52" w:rsidP="00725D73">
                                  <w:r>
                                    <w:t>Haylee McCutcheon*</w:t>
                                  </w:r>
                                </w:p>
                                <w:p w14:paraId="7E1622EC" w14:textId="77777777" w:rsidR="00831F52" w:rsidRDefault="00831F52" w:rsidP="00725D73">
                                  <w:r>
                                    <w:t>Monique Thomas</w:t>
                                  </w:r>
                                </w:p>
                                <w:p w14:paraId="3246BF0E" w14:textId="77777777" w:rsidR="00831F52" w:rsidRPr="00CE69F0" w:rsidRDefault="00831F52" w:rsidP="00847DAE">
                                  <w:r w:rsidRPr="00CE69F0">
                                    <w:t>Michael Travis</w:t>
                                  </w:r>
                                  <w:r>
                                    <w:t>*</w:t>
                                  </w:r>
                                </w:p>
                                <w:p w14:paraId="5F1C57B9" w14:textId="77777777" w:rsidR="00831F52" w:rsidRDefault="00831F52" w:rsidP="00725D73">
                                  <w:r>
                                    <w:t>Jordan Webb</w:t>
                                  </w:r>
                                </w:p>
                                <w:p w14:paraId="5D5E33AA" w14:textId="77777777" w:rsidR="00831F52" w:rsidRDefault="00831F52" w:rsidP="00725D73">
                                  <w:pPr>
                                    <w:rPr>
                                      <w:rFonts w:ascii="Keep Calm Medium" w:hAnsi="Keep Calm Medium"/>
                                    </w:rPr>
                                  </w:pPr>
                                </w:p>
                                <w:p w14:paraId="01F0EA56" w14:textId="77777777" w:rsidR="00831F52" w:rsidRPr="00CD4FF9" w:rsidRDefault="00831F52" w:rsidP="00725D73">
                                  <w:pPr>
                                    <w:rPr>
                                      <w:rFonts w:ascii="Keep Calm Medium" w:hAnsi="Keep Calm Medium"/>
                                    </w:rPr>
                                  </w:pPr>
                                  <w:r w:rsidRPr="00CD4FF9">
                                    <w:rPr>
                                      <w:rFonts w:ascii="Keep Calm Medium" w:hAnsi="Keep Calm Medium"/>
                                    </w:rPr>
                                    <w:t>Euphonium</w:t>
                                  </w:r>
                                </w:p>
                                <w:p w14:paraId="125A9619" w14:textId="77777777" w:rsidR="00831F52" w:rsidRDefault="00831F52" w:rsidP="00725D73">
                                  <w:r>
                                    <w:t>Richard Mukamal</w:t>
                                  </w:r>
                                </w:p>
                                <w:p w14:paraId="383D010C" w14:textId="77777777" w:rsidR="00831F52" w:rsidRDefault="00831F52" w:rsidP="00725D73">
                                  <w:r>
                                    <w:t>Pat Zerse*</w:t>
                                  </w:r>
                                </w:p>
                                <w:p w14:paraId="175DEA2D" w14:textId="77777777" w:rsidR="00831F52" w:rsidRDefault="00831F52" w:rsidP="00725D73">
                                  <w:pPr>
                                    <w:rPr>
                                      <w:rFonts w:ascii="Keep Calm Medium" w:hAnsi="Keep Calm Medium"/>
                                    </w:rPr>
                                  </w:pPr>
                                </w:p>
                                <w:p w14:paraId="08ED7866" w14:textId="77777777" w:rsidR="00831F52" w:rsidRPr="00EC6C42" w:rsidRDefault="00831F52" w:rsidP="00FE7B3A">
                                  <w:pPr>
                                    <w:rPr>
                                      <w:rFonts w:ascii="Keep Calm Medium" w:hAnsi="Keep Calm Medium"/>
                                    </w:rPr>
                                  </w:pPr>
                                </w:p>
                              </w:tc>
                              <w:tc>
                                <w:tcPr>
                                  <w:tcW w:w="4442" w:type="dxa"/>
                                  <w:tcBorders>
                                    <w:top w:val="nil"/>
                                    <w:left w:val="nil"/>
                                    <w:bottom w:val="nil"/>
                                    <w:right w:val="nil"/>
                                  </w:tcBorders>
                                </w:tcPr>
                                <w:p w14:paraId="19308F70" w14:textId="77777777" w:rsidR="00831F52" w:rsidRDefault="00831F52">
                                  <w:pPr>
                                    <w:rPr>
                                      <w:noProof/>
                                    </w:rPr>
                                  </w:pPr>
                                </w:p>
                                <w:p w14:paraId="76FB7FDF" w14:textId="77777777" w:rsidR="00831F52" w:rsidRDefault="00831F52" w:rsidP="00077C94">
                                  <w:pPr>
                                    <w:rPr>
                                      <w:rFonts w:ascii="Keep Calm Medium" w:hAnsi="Keep Calm Medium"/>
                                    </w:rPr>
                                  </w:pPr>
                                  <w:r w:rsidRPr="00CD4FF9">
                                    <w:rPr>
                                      <w:rFonts w:ascii="Keep Calm Medium" w:hAnsi="Keep Calm Medium"/>
                                    </w:rPr>
                                    <w:t>Tuba</w:t>
                                  </w:r>
                                </w:p>
                                <w:p w14:paraId="29657317" w14:textId="77777777" w:rsidR="00831F52" w:rsidRDefault="00831F52" w:rsidP="00077C94">
                                  <w:r>
                                    <w:t>Evans Bantios*</w:t>
                                  </w:r>
                                </w:p>
                                <w:p w14:paraId="33FD148B" w14:textId="77777777" w:rsidR="00831F52" w:rsidRDefault="00831F52" w:rsidP="00077C94">
                                  <w:r>
                                    <w:t>Timothy Brennan*</w:t>
                                  </w:r>
                                </w:p>
                                <w:p w14:paraId="0F09F483" w14:textId="77777777" w:rsidR="00831F52" w:rsidRDefault="00831F52" w:rsidP="00077C94">
                                  <w:r>
                                    <w:t>Todd Galloway*</w:t>
                                  </w:r>
                                </w:p>
                                <w:p w14:paraId="0BF5FB2B" w14:textId="77777777" w:rsidR="00831F52" w:rsidRDefault="00831F52" w:rsidP="00077C94">
                                  <w:r>
                                    <w:t>Michael Holser*</w:t>
                                  </w:r>
                                </w:p>
                                <w:p w14:paraId="76B14F39" w14:textId="77777777" w:rsidR="00831F52" w:rsidRDefault="00831F52" w:rsidP="00EC6C42">
                                  <w:pPr>
                                    <w:rPr>
                                      <w:rFonts w:ascii="Keep Calm Medium" w:hAnsi="Keep Calm Medium"/>
                                    </w:rPr>
                                  </w:pPr>
                                </w:p>
                                <w:p w14:paraId="0B393D2A" w14:textId="77777777" w:rsidR="00831F52" w:rsidRPr="00CD4FF9" w:rsidRDefault="00831F52" w:rsidP="00EC6C42">
                                  <w:pPr>
                                    <w:rPr>
                                      <w:rFonts w:ascii="Keep Calm Medium" w:hAnsi="Keep Calm Medium"/>
                                    </w:rPr>
                                  </w:pPr>
                                  <w:r w:rsidRPr="00CD4FF9">
                                    <w:rPr>
                                      <w:rFonts w:ascii="Keep Calm Medium" w:hAnsi="Keep Calm Medium"/>
                                    </w:rPr>
                                    <w:t>Percussion</w:t>
                                  </w:r>
                                </w:p>
                                <w:p w14:paraId="2DEC26B0" w14:textId="77777777" w:rsidR="00831F52" w:rsidRDefault="00831F52" w:rsidP="00EC6C42">
                                  <w:r>
                                    <w:t xml:space="preserve">Daniel </w:t>
                                  </w:r>
                                  <w:proofErr w:type="spellStart"/>
                                  <w:r>
                                    <w:t>Chunn</w:t>
                                  </w:r>
                                  <w:proofErr w:type="spellEnd"/>
                                  <w:r>
                                    <w:t>*</w:t>
                                  </w:r>
                                </w:p>
                                <w:p w14:paraId="5794EAC7" w14:textId="77777777" w:rsidR="00831F52" w:rsidRDefault="00831F52" w:rsidP="00EC6C42">
                                  <w:proofErr w:type="spellStart"/>
                                  <w:r>
                                    <w:t>Isoke</w:t>
                                  </w:r>
                                  <w:proofErr w:type="spellEnd"/>
                                  <w:r>
                                    <w:t xml:space="preserve"> Howard</w:t>
                                  </w:r>
                                </w:p>
                                <w:p w14:paraId="06FFC105" w14:textId="77777777" w:rsidR="00831F52" w:rsidRDefault="00831F52" w:rsidP="00EC6C42">
                                  <w:r>
                                    <w:t>Carl Stone</w:t>
                                  </w:r>
                                </w:p>
                                <w:p w14:paraId="1C9C7F70" w14:textId="77777777" w:rsidR="00831F52" w:rsidRDefault="00831F52" w:rsidP="00EC6C42">
                                  <w:pPr>
                                    <w:rPr>
                                      <w:noProof/>
                                    </w:rPr>
                                  </w:pPr>
                                </w:p>
                                <w:p w14:paraId="3AD19C04" w14:textId="77777777" w:rsidR="00831F52" w:rsidRPr="00847DAE" w:rsidRDefault="00831F52" w:rsidP="00EC6C42">
                                  <w:pPr>
                                    <w:rPr>
                                      <w:rFonts w:ascii="Keep Calm Medium" w:hAnsi="Keep Calm Medium"/>
                                      <w:noProof/>
                                    </w:rPr>
                                  </w:pPr>
                                  <w:r w:rsidRPr="00847DAE">
                                    <w:rPr>
                                      <w:rFonts w:ascii="Keep Calm Medium" w:hAnsi="Keep Calm Medium"/>
                                      <w:noProof/>
                                    </w:rPr>
                                    <w:t>Double Bass</w:t>
                                  </w:r>
                                </w:p>
                                <w:p w14:paraId="165B255D" w14:textId="77777777" w:rsidR="00831F52" w:rsidRDefault="00015A30" w:rsidP="00EC6C42">
                                  <w:pPr>
                                    <w:rPr>
                                      <w:noProof/>
                                    </w:rPr>
                                  </w:pPr>
                                  <w:r>
                                    <w:rPr>
                                      <w:noProof/>
                                    </w:rPr>
                                    <w:t>Marc Haas</w:t>
                                  </w:r>
                                </w:p>
                                <w:p w14:paraId="41B52771" w14:textId="77777777" w:rsidR="00831F52" w:rsidRDefault="00831F52" w:rsidP="00EC6C42">
                                  <w:pPr>
                                    <w:rPr>
                                      <w:noProof/>
                                    </w:rPr>
                                  </w:pPr>
                                </w:p>
                                <w:p w14:paraId="5DB6FEE7" w14:textId="77777777" w:rsidR="00831F52" w:rsidRDefault="00831F52" w:rsidP="00EC6C42">
                                  <w:pPr>
                                    <w:rPr>
                                      <w:noProof/>
                                    </w:rPr>
                                  </w:pPr>
                                  <w:r>
                                    <w:rPr>
                                      <w:noProof/>
                                    </w:rPr>
                                    <w:t>*Indicates Ferndale High</w:t>
                                  </w:r>
                                </w:p>
                                <w:p w14:paraId="505DD07D" w14:textId="77777777" w:rsidR="00831F52" w:rsidRDefault="00831F52" w:rsidP="00EC6C42">
                                  <w:pPr>
                                    <w:rPr>
                                      <w:noProof/>
                                    </w:rPr>
                                  </w:pPr>
                                  <w:r>
                                    <w:rPr>
                                      <w:noProof/>
                                    </w:rPr>
                                    <w:t>School Alumni</w:t>
                                  </w:r>
                                </w:p>
                              </w:tc>
                            </w:tr>
                          </w:tbl>
                          <w:p w14:paraId="33082CDC" w14:textId="77777777" w:rsidR="00831F52" w:rsidRDefault="00831F52">
                            <w:pPr>
                              <w:rPr>
                                <w:noProof/>
                              </w:rPr>
                            </w:pPr>
                          </w:p>
                        </w:txbxContent>
                      </wps:txbx>
                      <wps:bodyPr rot="0" spcFirstLastPara="0" vertOverflow="overflow" horzOverflow="overflow" vert="horz" wrap="none" lIns="68580" tIns="0" rIns="68580" bIns="0" numCol="1" spcCol="0" rtlCol="0" fromWordArt="0" anchor="t" anchorCtr="0" forceAA="0" compatLnSpc="1">
                        <a:prstTxWarp prst="textNoShape">
                          <a:avLst/>
                        </a:prstTxWarp>
                        <a:spAutoFit/>
                      </wps:bodyPr>
                    </wps:wsp>
                  </a:graphicData>
                </a:graphic>
              </wp:anchor>
            </w:drawing>
          </mc:Choice>
          <mc:Fallback>
            <w:pict>
              <v:shape id="Text Box 207" o:spid="_x0000_s1034" type="#_x0000_t202" style="position:absolute;margin-left:402.2pt;margin-top:33.7pt;width:19.85pt;height:552.75pt;z-index:251684931;visibility:visible;mso-wrap-style:none;mso-wrap-distance-left:9pt;mso-wrap-distance-top:0;mso-wrap-distance-right:9pt;mso-wrap-distance-bottom:0;mso-position-horizontal:absolute;mso-position-horizontal-relative:page;mso-position-vertical:absolute;mso-position-vertical-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" filled="f" stroked="f">
                <v:textbox style="mso-fit-shape-to-text:t" inset="5.4pt,0,5.4pt,0">
                  <w:txbxContent>
                    <w:tbl>
                      <w:tblPr>
                        <w:tblStyle w:val="TableGrid"/>
                        <w:tblW w:w="0" w:type="auto"/>
                        <w:tblLook w:val="04A0" w:firstRow="1" w:lastRow="0" w:firstColumn="1" w:lastColumn="0" w:noHBand="0" w:noVBand="1"/>
                      </w:tblPr>
                      <w:tblGrid>
                        <w:gridCol w:w="3250"/>
                        <w:gridCol w:w="4442"/>
                      </w:tblGrid>
                      <w:tr w:rsidR="00831F52" w14:paraId="3A142CD1" w14:textId="77777777" w:rsidTr="00077C94">
                        <w:trPr>
                          <w:trHeight w:val="11055"/>
                        </w:trPr>
                        <w:tc>
                          <w:tcPr>
                            <w:tcW w:w="3250" w:type="dxa"/>
                            <w:tcBorders>
                              <w:top w:val="nil"/>
                              <w:left w:val="nil"/>
                              <w:bottom w:val="nil"/>
                              <w:right w:val="nil"/>
                            </w:tcBorders>
                          </w:tcPr>
                          <w:p w14:paraId="0161A69E" w14:textId="77777777" w:rsidR="00831F52" w:rsidRPr="00CD4FF9" w:rsidRDefault="00831F52" w:rsidP="00725D73">
                            <w:pPr>
                              <w:rPr>
                                <w:rFonts w:ascii="Keep Calm Medium" w:hAnsi="Keep Calm Medium"/>
                              </w:rPr>
                            </w:pPr>
                          </w:p>
                          <w:p w14:paraId="1A41A4E9" w14:textId="77777777" w:rsidR="00831F52" w:rsidRPr="00CE69F0" w:rsidRDefault="00831F52" w:rsidP="00077C94">
                            <w:pPr>
                              <w:rPr>
                                <w:rFonts w:ascii="Keep Calm Medium" w:hAnsi="Keep Calm Medium"/>
                              </w:rPr>
                            </w:pPr>
                            <w:r w:rsidRPr="00CE69F0">
                              <w:rPr>
                                <w:rFonts w:ascii="Keep Calm Medium" w:hAnsi="Keep Calm Medium"/>
                              </w:rPr>
                              <w:t>Trumpet</w:t>
                            </w:r>
                          </w:p>
                          <w:p w14:paraId="63604A3F" w14:textId="77777777" w:rsidR="00831F52" w:rsidRDefault="00831F52" w:rsidP="00077C94">
                            <w:r w:rsidRPr="00CE69F0">
                              <w:t>Patti Aberlich</w:t>
                            </w:r>
                            <w:r>
                              <w:t>*</w:t>
                            </w:r>
                          </w:p>
                          <w:p w14:paraId="000D42CC" w14:textId="77777777" w:rsidR="00831F52" w:rsidRPr="00CE69F0" w:rsidRDefault="00831F52" w:rsidP="00077C94">
                            <w:r>
                              <w:t>Elliott Bakes</w:t>
                            </w:r>
                          </w:p>
                          <w:p w14:paraId="17C8371F" w14:textId="77777777" w:rsidR="00831F52" w:rsidRPr="00CE69F0" w:rsidRDefault="00831F52" w:rsidP="00077C94">
                            <w:r w:rsidRPr="00CE69F0">
                              <w:t>Rick Blanchard</w:t>
                            </w:r>
                          </w:p>
                          <w:p w14:paraId="76F75DC7" w14:textId="77777777" w:rsidR="00831F52" w:rsidRPr="00CE69F0" w:rsidRDefault="00831F52" w:rsidP="00077C94">
                            <w:r w:rsidRPr="00CE69F0">
                              <w:t>Frank Gbur</w:t>
                            </w:r>
                          </w:p>
                          <w:p w14:paraId="0AD587A9" w14:textId="77777777" w:rsidR="00831F52" w:rsidRPr="00CE69F0" w:rsidRDefault="00831F52" w:rsidP="00077C94">
                            <w:r w:rsidRPr="00CE69F0">
                              <w:t>Nick Hounshell</w:t>
                            </w:r>
                          </w:p>
                          <w:p w14:paraId="3CC2231B" w14:textId="77777777" w:rsidR="00831F52" w:rsidRPr="00CE69F0" w:rsidRDefault="00831F52" w:rsidP="00077C94">
                            <w:pPr>
                              <w:rPr>
                                <w:rFonts w:ascii="Keep Calm Medium" w:hAnsi="Keep Calm Medium"/>
                              </w:rPr>
                            </w:pPr>
                            <w:r w:rsidRPr="00CE69F0">
                              <w:t>Adrian Johnson</w:t>
                            </w:r>
                          </w:p>
                          <w:p w14:paraId="7EC98BEF" w14:textId="77777777" w:rsidR="00831F52" w:rsidRPr="00CE69F0" w:rsidRDefault="00831F52" w:rsidP="00EC6C42">
                            <w:r w:rsidRPr="00CE69F0">
                              <w:t>Chris Marco</w:t>
                            </w:r>
                            <w:r>
                              <w:t>s</w:t>
                            </w:r>
                          </w:p>
                          <w:p w14:paraId="150A5AD2" w14:textId="77777777" w:rsidR="00831F52" w:rsidRPr="00CE69F0" w:rsidRDefault="00831F52" w:rsidP="00EC6C42">
                            <w:r>
                              <w:t>Kate Shelley</w:t>
                            </w:r>
                          </w:p>
                          <w:p w14:paraId="494ADBAB" w14:textId="77777777" w:rsidR="00831F52" w:rsidRDefault="00831F52" w:rsidP="00EC6C42">
                            <w:r w:rsidRPr="00CE69F0">
                              <w:t>Steven Papadas</w:t>
                            </w:r>
                          </w:p>
                          <w:p w14:paraId="57D9FD7F" w14:textId="77777777" w:rsidR="00831F52" w:rsidRPr="00CE69F0" w:rsidRDefault="00831F52" w:rsidP="00EC6C42">
                            <w:r>
                              <w:t>Brandon Parker</w:t>
                            </w:r>
                          </w:p>
                          <w:p w14:paraId="60DECAD3" w14:textId="77777777" w:rsidR="00831F52" w:rsidRDefault="00831F52" w:rsidP="00EC6C42">
                            <w:pPr>
                              <w:rPr>
                                <w:rFonts w:ascii="Keep Calm Medium" w:hAnsi="Keep Calm Medium"/>
                              </w:rPr>
                            </w:pPr>
                          </w:p>
                          <w:p w14:paraId="5E17EAC0" w14:textId="77777777" w:rsidR="00831F52" w:rsidRPr="00CE69F0" w:rsidRDefault="00831F52" w:rsidP="00EC6C42">
                            <w:pPr>
                              <w:rPr>
                                <w:rFonts w:ascii="Keep Calm Medium" w:hAnsi="Keep Calm Medium"/>
                              </w:rPr>
                            </w:pPr>
                            <w:r w:rsidRPr="00CE69F0">
                              <w:rPr>
                                <w:rFonts w:ascii="Keep Calm Medium" w:hAnsi="Keep Calm Medium"/>
                              </w:rPr>
                              <w:t>French Horn</w:t>
                            </w:r>
                          </w:p>
                          <w:p w14:paraId="5695A961" w14:textId="77777777" w:rsidR="00831F52" w:rsidRPr="00CE69F0" w:rsidRDefault="00831F52" w:rsidP="00EC6C42">
                            <w:r w:rsidRPr="00CE69F0">
                              <w:t>Robert Barksdale</w:t>
                            </w:r>
                          </w:p>
                          <w:p w14:paraId="468FE214" w14:textId="77777777" w:rsidR="00831F52" w:rsidRDefault="00831F52" w:rsidP="00EC6C42">
                            <w:r>
                              <w:t>Paul LeVeck*</w:t>
                            </w:r>
                          </w:p>
                          <w:p w14:paraId="18E0EC10" w14:textId="77777777" w:rsidR="00831F52" w:rsidRDefault="00831F52" w:rsidP="00EC6C42">
                            <w:r w:rsidRPr="00CE69F0">
                              <w:t>Matt Rautio</w:t>
                            </w:r>
                          </w:p>
                          <w:p w14:paraId="07CCF0A4" w14:textId="77777777" w:rsidR="00831F52" w:rsidRPr="00CE69F0" w:rsidRDefault="00831F52" w:rsidP="00EC6C42">
                            <w:r>
                              <w:t xml:space="preserve">Josh </w:t>
                            </w:r>
                            <w:proofErr w:type="spellStart"/>
                            <w:r>
                              <w:t>Schalk</w:t>
                            </w:r>
                            <w:proofErr w:type="spellEnd"/>
                          </w:p>
                          <w:p w14:paraId="5C387A59" w14:textId="77777777" w:rsidR="00831F52" w:rsidRPr="00CE69F0" w:rsidRDefault="00831F52" w:rsidP="00EC6C42">
                            <w:r w:rsidRPr="00CE69F0">
                              <w:t>Lonnie Thomas</w:t>
                            </w:r>
                          </w:p>
                          <w:p w14:paraId="7DBAA010" w14:textId="77777777" w:rsidR="00831F52" w:rsidRPr="00CE69F0" w:rsidRDefault="00831F52" w:rsidP="00EC6C42">
                            <w:r w:rsidRPr="00CE69F0">
                              <w:t>Cody Thompson</w:t>
                            </w:r>
                            <w:r>
                              <w:t>*</w:t>
                            </w:r>
                          </w:p>
                          <w:p w14:paraId="7B9B900D" w14:textId="77777777" w:rsidR="00831F52" w:rsidRPr="00CE69F0" w:rsidRDefault="00831F52" w:rsidP="00EC6C42">
                            <w:r w:rsidRPr="00CE69F0">
                              <w:t>Edward Ungerman</w:t>
                            </w:r>
                            <w:r>
                              <w:t>*</w:t>
                            </w:r>
                          </w:p>
                          <w:p w14:paraId="19F247DF" w14:textId="77777777" w:rsidR="00831F52" w:rsidRDefault="00831F52" w:rsidP="00725D73">
                            <w:pPr>
                              <w:rPr>
                                <w:rFonts w:ascii="Keep Calm Medium" w:hAnsi="Keep Calm Medium"/>
                              </w:rPr>
                            </w:pPr>
                          </w:p>
                          <w:p w14:paraId="7EBC074E" w14:textId="77777777" w:rsidR="00831F52" w:rsidRPr="00FE7B3A" w:rsidRDefault="00831F52" w:rsidP="00725D73">
                            <w:pPr>
                              <w:rPr>
                                <w:rFonts w:ascii="Keep Calm Medium" w:hAnsi="Keep Calm Medium"/>
                              </w:rPr>
                            </w:pPr>
                            <w:r>
                              <w:rPr>
                                <w:rFonts w:ascii="Keep Calm Medium" w:hAnsi="Keep Calm Medium"/>
                              </w:rPr>
                              <w:t>Trombone</w:t>
                            </w:r>
                          </w:p>
                          <w:p w14:paraId="0E713E9D" w14:textId="77777777" w:rsidR="00831F52" w:rsidRDefault="00831F52" w:rsidP="00725D73">
                            <w:r>
                              <w:t>Chuck Copus</w:t>
                            </w:r>
                          </w:p>
                          <w:p w14:paraId="297BC981" w14:textId="77777777" w:rsidR="00831F52" w:rsidRDefault="00831F52" w:rsidP="00725D73">
                            <w:r>
                              <w:t>Anthony Cregar*</w:t>
                            </w:r>
                          </w:p>
                          <w:p w14:paraId="0CEE23BF" w14:textId="77777777" w:rsidR="00831F52" w:rsidRDefault="00831F52" w:rsidP="00725D73">
                            <w:r>
                              <w:t>Denzel Donald</w:t>
                            </w:r>
                          </w:p>
                          <w:p w14:paraId="26DE0D9C" w14:textId="77777777" w:rsidR="00831F52" w:rsidRDefault="00831F52" w:rsidP="00725D73">
                            <w:r>
                              <w:t>Jonathon Kelly*</w:t>
                            </w:r>
                          </w:p>
                          <w:p w14:paraId="2FBCEE7E" w14:textId="77777777" w:rsidR="00831F52" w:rsidRDefault="00831F52" w:rsidP="00725D73">
                            <w:r>
                              <w:t>Haylee McCutcheon*</w:t>
                            </w:r>
                          </w:p>
                          <w:p w14:paraId="7E1622EC" w14:textId="77777777" w:rsidR="00831F52" w:rsidRDefault="00831F52" w:rsidP="00725D73">
                            <w:r>
                              <w:t>Monique Thomas</w:t>
                            </w:r>
                          </w:p>
                          <w:p w14:paraId="3246BF0E" w14:textId="77777777" w:rsidR="00831F52" w:rsidRPr="00CE69F0" w:rsidRDefault="00831F52" w:rsidP="00847DAE">
                            <w:r w:rsidRPr="00CE69F0">
                              <w:t>Michael Travis</w:t>
                            </w:r>
                            <w:r>
                              <w:t>*</w:t>
                            </w:r>
                          </w:p>
                          <w:p w14:paraId="5F1C57B9" w14:textId="77777777" w:rsidR="00831F52" w:rsidRDefault="00831F52" w:rsidP="00725D73">
                            <w:r>
                              <w:t>Jordan Webb</w:t>
                            </w:r>
                          </w:p>
                          <w:p w14:paraId="5D5E33AA" w14:textId="77777777" w:rsidR="00831F52" w:rsidRDefault="00831F52" w:rsidP="00725D73">
                            <w:pPr>
                              <w:rPr>
                                <w:rFonts w:ascii="Keep Calm Medium" w:hAnsi="Keep Calm Medium"/>
                              </w:rPr>
                            </w:pPr>
                          </w:p>
                          <w:p w14:paraId="01F0EA56" w14:textId="77777777" w:rsidR="00831F52" w:rsidRPr="00CD4FF9" w:rsidRDefault="00831F52" w:rsidP="00725D73">
                            <w:pPr>
                              <w:rPr>
                                <w:rFonts w:ascii="Keep Calm Medium" w:hAnsi="Keep Calm Medium"/>
                              </w:rPr>
                            </w:pPr>
                            <w:r w:rsidRPr="00CD4FF9">
                              <w:rPr>
                                <w:rFonts w:ascii="Keep Calm Medium" w:hAnsi="Keep Calm Medium"/>
                              </w:rPr>
                              <w:t>Euphonium</w:t>
                            </w:r>
                          </w:p>
                          <w:p w14:paraId="125A9619" w14:textId="77777777" w:rsidR="00831F52" w:rsidRDefault="00831F52" w:rsidP="00725D73">
                            <w:r>
                              <w:t>Richard Mukamal</w:t>
                            </w:r>
                          </w:p>
                          <w:p w14:paraId="383D010C" w14:textId="77777777" w:rsidR="00831F52" w:rsidRDefault="00831F52" w:rsidP="00725D73">
                            <w:r>
                              <w:t>Pat Zerse*</w:t>
                            </w:r>
                          </w:p>
                          <w:p w14:paraId="175DEA2D" w14:textId="77777777" w:rsidR="00831F52" w:rsidRDefault="00831F52" w:rsidP="00725D73">
                            <w:pPr>
                              <w:rPr>
                                <w:rFonts w:ascii="Keep Calm Medium" w:hAnsi="Keep Calm Medium"/>
                              </w:rPr>
                            </w:pPr>
                          </w:p>
                          <w:p w14:paraId="08ED7866" w14:textId="77777777" w:rsidR="00831F52" w:rsidRPr="00EC6C42" w:rsidRDefault="00831F52" w:rsidP="00FE7B3A">
                            <w:pPr>
                              <w:rPr>
                                <w:rFonts w:ascii="Keep Calm Medium" w:hAnsi="Keep Calm Medium"/>
                              </w:rPr>
                            </w:pPr>
                          </w:p>
                        </w:tc>
                        <w:tc>
                          <w:tcPr>
                            <w:tcW w:w="4442" w:type="dxa"/>
                            <w:tcBorders>
                              <w:top w:val="nil"/>
                              <w:left w:val="nil"/>
                              <w:bottom w:val="nil"/>
                              <w:right w:val="nil"/>
                            </w:tcBorders>
                          </w:tcPr>
                          <w:p w14:paraId="19308F70" w14:textId="77777777" w:rsidR="00831F52" w:rsidRDefault="00831F52">
                            <w:pPr>
                              <w:rPr>
                                <w:noProof/>
                              </w:rPr>
                            </w:pPr>
                          </w:p>
                          <w:p w14:paraId="76FB7FDF" w14:textId="77777777" w:rsidR="00831F52" w:rsidRDefault="00831F52" w:rsidP="00077C94">
                            <w:pPr>
                              <w:rPr>
                                <w:rFonts w:ascii="Keep Calm Medium" w:hAnsi="Keep Calm Medium"/>
                              </w:rPr>
                            </w:pPr>
                            <w:r w:rsidRPr="00CD4FF9">
                              <w:rPr>
                                <w:rFonts w:ascii="Keep Calm Medium" w:hAnsi="Keep Calm Medium"/>
                              </w:rPr>
                              <w:t>Tuba</w:t>
                            </w:r>
                          </w:p>
                          <w:p w14:paraId="29657317" w14:textId="77777777" w:rsidR="00831F52" w:rsidRDefault="00831F52" w:rsidP="00077C94">
                            <w:r>
                              <w:t>Evans Bantios*</w:t>
                            </w:r>
                          </w:p>
                          <w:p w14:paraId="33FD148B" w14:textId="77777777" w:rsidR="00831F52" w:rsidRDefault="00831F52" w:rsidP="00077C94">
                            <w:r>
                              <w:t>Timothy Brennan*</w:t>
                            </w:r>
                          </w:p>
                          <w:p w14:paraId="0F09F483" w14:textId="77777777" w:rsidR="00831F52" w:rsidRDefault="00831F52" w:rsidP="00077C94">
                            <w:r>
                              <w:t>Todd Galloway*</w:t>
                            </w:r>
                          </w:p>
                          <w:p w14:paraId="0BF5FB2B" w14:textId="77777777" w:rsidR="00831F52" w:rsidRDefault="00831F52" w:rsidP="00077C94">
                            <w:r>
                              <w:t>Michael Holser*</w:t>
                            </w:r>
                          </w:p>
                          <w:p w14:paraId="76B14F39" w14:textId="77777777" w:rsidR="00831F52" w:rsidRDefault="00831F52" w:rsidP="00EC6C42">
                            <w:pPr>
                              <w:rPr>
                                <w:rFonts w:ascii="Keep Calm Medium" w:hAnsi="Keep Calm Medium"/>
                              </w:rPr>
                            </w:pPr>
                          </w:p>
                          <w:p w14:paraId="0B393D2A" w14:textId="77777777" w:rsidR="00831F52" w:rsidRPr="00CD4FF9" w:rsidRDefault="00831F52" w:rsidP="00EC6C42">
                            <w:pPr>
                              <w:rPr>
                                <w:rFonts w:ascii="Keep Calm Medium" w:hAnsi="Keep Calm Medium"/>
                              </w:rPr>
                            </w:pPr>
                            <w:r w:rsidRPr="00CD4FF9">
                              <w:rPr>
                                <w:rFonts w:ascii="Keep Calm Medium" w:hAnsi="Keep Calm Medium"/>
                              </w:rPr>
                              <w:t>Percussion</w:t>
                            </w:r>
                          </w:p>
                          <w:p w14:paraId="2DEC26B0" w14:textId="77777777" w:rsidR="00831F52" w:rsidRDefault="00831F52" w:rsidP="00EC6C42">
                            <w:r>
                              <w:t xml:space="preserve">Daniel </w:t>
                            </w:r>
                            <w:proofErr w:type="spellStart"/>
                            <w:r>
                              <w:t>Chunn</w:t>
                            </w:r>
                            <w:proofErr w:type="spellEnd"/>
                            <w:r>
                              <w:t>*</w:t>
                            </w:r>
                          </w:p>
                          <w:p w14:paraId="5794EAC7" w14:textId="77777777" w:rsidR="00831F52" w:rsidRDefault="00831F52" w:rsidP="00EC6C42">
                            <w:proofErr w:type="spellStart"/>
                            <w:r>
                              <w:t>Isoke</w:t>
                            </w:r>
                            <w:proofErr w:type="spellEnd"/>
                            <w:r>
                              <w:t xml:space="preserve"> Howard</w:t>
                            </w:r>
                          </w:p>
                          <w:p w14:paraId="06FFC105" w14:textId="77777777" w:rsidR="00831F52" w:rsidRDefault="00831F52" w:rsidP="00EC6C42">
                            <w:r>
                              <w:t>Carl Stone</w:t>
                            </w:r>
                          </w:p>
                          <w:p w14:paraId="1C9C7F70" w14:textId="77777777" w:rsidR="00831F52" w:rsidRDefault="00831F52" w:rsidP="00EC6C42">
                            <w:pPr>
                              <w:rPr>
                                <w:noProof/>
                              </w:rPr>
                            </w:pPr>
                          </w:p>
                          <w:p w14:paraId="3AD19C04" w14:textId="77777777" w:rsidR="00831F52" w:rsidRPr="00847DAE" w:rsidRDefault="00831F52" w:rsidP="00EC6C42">
                            <w:pPr>
                              <w:rPr>
                                <w:rFonts w:ascii="Keep Calm Medium" w:hAnsi="Keep Calm Medium"/>
                                <w:noProof/>
                              </w:rPr>
                            </w:pPr>
                            <w:r w:rsidRPr="00847DAE">
                              <w:rPr>
                                <w:rFonts w:ascii="Keep Calm Medium" w:hAnsi="Keep Calm Medium"/>
                                <w:noProof/>
                              </w:rPr>
                              <w:t>Double Bass</w:t>
                            </w:r>
                          </w:p>
                          <w:p w14:paraId="165B255D" w14:textId="77777777" w:rsidR="00831F52" w:rsidRDefault="00015A30" w:rsidP="00EC6C42">
                            <w:pPr>
                              <w:rPr>
                                <w:noProof/>
                              </w:rPr>
                            </w:pPr>
                            <w:r>
                              <w:rPr>
                                <w:noProof/>
                              </w:rPr>
                              <w:t>Marc Haas</w:t>
                            </w:r>
                          </w:p>
                          <w:p w14:paraId="41B52771" w14:textId="77777777" w:rsidR="00831F52" w:rsidRDefault="00831F52" w:rsidP="00EC6C42">
                            <w:pPr>
                              <w:rPr>
                                <w:noProof/>
                              </w:rPr>
                            </w:pPr>
                          </w:p>
                          <w:p w14:paraId="5DB6FEE7" w14:textId="77777777" w:rsidR="00831F52" w:rsidRDefault="00831F52" w:rsidP="00EC6C42">
                            <w:pPr>
                              <w:rPr>
                                <w:noProof/>
                              </w:rPr>
                            </w:pPr>
                            <w:r>
                              <w:rPr>
                                <w:noProof/>
                              </w:rPr>
                              <w:t>*Indicates Ferndale High</w:t>
                            </w:r>
                          </w:p>
                          <w:p w14:paraId="505DD07D" w14:textId="77777777" w:rsidR="00831F52" w:rsidRDefault="00831F52" w:rsidP="00EC6C42">
                            <w:pPr>
                              <w:rPr>
                                <w:noProof/>
                              </w:rPr>
                            </w:pPr>
                            <w:r>
                              <w:rPr>
                                <w:noProof/>
                              </w:rPr>
                              <w:t>School Alumni</w:t>
                            </w:r>
                          </w:p>
                        </w:tc>
                      </w:tr>
                    </w:tbl>
                    <w:p w14:paraId="33082CDC" w14:textId="77777777" w:rsidR="00831F52" w:rsidRDefault="00831F52">
                      <w:pPr>
                        <w:rPr>
                          <w:noProof/>
                        </w:rPr>
                      </w:pPr>
                    </w:p>
                  </w:txbxContent>
                </v:textbox>
                <w10:wrap type="through" anchorx="page" anchory="page"/>
              </v:shape>
            </w:pict>
          </mc:Fallback>
        </mc:AlternateContent>
      </w:r>
      <w:r w:rsidR="003B6113">
        <w:br w:type="page"/>
      </w:r>
      <w:bookmarkStart w:id="0" w:name="_GoBack"/>
      <w:bookmarkEnd w:id="0"/>
      <w:r w:rsidR="00077C94">
        <w:rPr>
          <w:noProof/>
        </w:rPr>
        <w:lastRenderedPageBreak/>
        <w:drawing>
          <wp:anchor distT="0" distB="0" distL="114300" distR="114300" simplePos="0" relativeHeight="251704387" behindDoc="0" locked="0" layoutInCell="1" allowOverlap="1" wp14:anchorId="7EFA1E0E" wp14:editId="5C5FEC08">
            <wp:simplePos x="0" y="0"/>
            <wp:positionH relativeFrom="page">
              <wp:posOffset>365760</wp:posOffset>
            </wp:positionH>
            <wp:positionV relativeFrom="page">
              <wp:posOffset>581660</wp:posOffset>
            </wp:positionV>
            <wp:extent cx="2237740" cy="1490980"/>
            <wp:effectExtent l="0" t="0" r="0" b="7620"/>
            <wp:wrapThrough wrapText="bothSides">
              <wp:wrapPolygon edited="0">
                <wp:start x="0" y="0"/>
                <wp:lineTo x="0" y="21342"/>
                <wp:lineTo x="21330" y="21342"/>
                <wp:lineTo x="21330" y="0"/>
                <wp:lineTo x="0" y="0"/>
              </wp:wrapPolygon>
            </wp:wrapThrough>
            <wp:docPr id="217" name="Picture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CCBRehearsal20150609-_DSC2417.jpg"/>
                    <pic:cNvPicPr/>
                  </pic:nvPicPr>
                  <pic:blipFill>
                    <a:blip r:embed="rId18">
                      <a:extLst>
                        <a:ext uri="{28A0092B-C50C-407E-A947-70E740481C1C}">
                          <a14:useLocalDpi xmlns:a14="http://schemas.microsoft.com/office/drawing/2010/main" val="0"/>
                        </a:ext>
                      </a:extLst>
                    </a:blip>
                    <a:stretch>
                      <a:fillRect/>
                    </a:stretch>
                  </pic:blipFill>
                  <pic:spPr>
                    <a:xfrm>
                      <a:off x="0" y="0"/>
                      <a:ext cx="2237740" cy="1490980"/>
                    </a:xfrm>
                    <a:prstGeom prst="rect">
                      <a:avLst/>
                    </a:prstGeom>
                  </pic:spPr>
                </pic:pic>
              </a:graphicData>
            </a:graphic>
            <wp14:sizeRelH relativeFrom="margin">
              <wp14:pctWidth>0</wp14:pctWidth>
            </wp14:sizeRelH>
            <wp14:sizeRelV relativeFrom="margin">
              <wp14:pctHeight>0</wp14:pctHeight>
            </wp14:sizeRelV>
          </wp:anchor>
        </w:drawing>
      </w:r>
      <w:r w:rsidR="00077C94">
        <w:rPr>
          <w:noProof/>
        </w:rPr>
        <w:drawing>
          <wp:anchor distT="0" distB="0" distL="114300" distR="114300" simplePos="0" relativeHeight="251706435" behindDoc="0" locked="0" layoutInCell="1" allowOverlap="1" wp14:anchorId="66EECCF0" wp14:editId="723911D0">
            <wp:simplePos x="0" y="0"/>
            <wp:positionH relativeFrom="page">
              <wp:posOffset>2618740</wp:posOffset>
            </wp:positionH>
            <wp:positionV relativeFrom="page">
              <wp:posOffset>581660</wp:posOffset>
            </wp:positionV>
            <wp:extent cx="2181860" cy="1487170"/>
            <wp:effectExtent l="0" t="0" r="2540" b="11430"/>
            <wp:wrapThrough wrapText="bothSides">
              <wp:wrapPolygon edited="0">
                <wp:start x="0" y="0"/>
                <wp:lineTo x="0" y="21397"/>
                <wp:lineTo x="21374" y="21397"/>
                <wp:lineTo x="21374" y="0"/>
                <wp:lineTo x="0" y="0"/>
              </wp:wrapPolygon>
            </wp:wrapThrough>
            <wp:docPr id="219" name="Pictur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CCBRehearsal20150609-_DSC2444.jpg"/>
                    <pic:cNvPicPr/>
                  </pic:nvPicPr>
                  <pic:blipFill>
                    <a:blip r:embed="rId19">
                      <a:extLst>
                        <a:ext uri="{28A0092B-C50C-407E-A947-70E740481C1C}">
                          <a14:useLocalDpi xmlns:a14="http://schemas.microsoft.com/office/drawing/2010/main" val="0"/>
                        </a:ext>
                      </a:extLst>
                    </a:blip>
                    <a:stretch>
                      <a:fillRect/>
                    </a:stretch>
                  </pic:blipFill>
                  <pic:spPr>
                    <a:xfrm>
                      <a:off x="0" y="0"/>
                      <a:ext cx="2181860" cy="1487170"/>
                    </a:xfrm>
                    <a:prstGeom prst="rect">
                      <a:avLst/>
                    </a:prstGeom>
                  </pic:spPr>
                </pic:pic>
              </a:graphicData>
            </a:graphic>
            <wp14:sizeRelH relativeFrom="margin">
              <wp14:pctWidth>0</wp14:pctWidth>
            </wp14:sizeRelH>
            <wp14:sizeRelV relativeFrom="margin">
              <wp14:pctHeight>0</wp14:pctHeight>
            </wp14:sizeRelV>
          </wp:anchor>
        </w:drawing>
      </w:r>
      <w:r w:rsidR="00EC6C42">
        <w:rPr>
          <w:noProof/>
        </w:rPr>
        <mc:AlternateContent>
          <mc:Choice Requires="wps">
            <w:drawing>
              <wp:anchor distT="0" distB="0" distL="114300" distR="114300" simplePos="0" relativeHeight="251686979" behindDoc="0" locked="0" layoutInCell="1" allowOverlap="1" wp14:anchorId="126D57B8" wp14:editId="07CAEAC4">
                <wp:simplePos x="0" y="0"/>
                <wp:positionH relativeFrom="page">
                  <wp:posOffset>5134610</wp:posOffset>
                </wp:positionH>
                <wp:positionV relativeFrom="page">
                  <wp:posOffset>365760</wp:posOffset>
                </wp:positionV>
                <wp:extent cx="4558030" cy="7040880"/>
                <wp:effectExtent l="0" t="0" r="0" b="0"/>
                <wp:wrapThrough wrapText="bothSides">
                  <wp:wrapPolygon edited="0">
                    <wp:start x="120" y="0"/>
                    <wp:lineTo x="120" y="21506"/>
                    <wp:lineTo x="21305" y="21506"/>
                    <wp:lineTo x="21305" y="0"/>
                    <wp:lineTo x="120" y="0"/>
                  </wp:wrapPolygon>
                </wp:wrapThrough>
                <wp:docPr id="198" name="Text Box 198"/>
                <wp:cNvGraphicFramePr/>
                <a:graphic xmlns:a="http://schemas.openxmlformats.org/drawingml/2006/main">
                  <a:graphicData uri="http://schemas.microsoft.com/office/word/2010/wordprocessingShape">
                    <wps:wsp>
                      <wps:cNvSpPr txBox="1"/>
                      <wps:spPr>
                        <a:xfrm>
                          <a:off x="0" y="0"/>
                          <a:ext cx="4558030" cy="7040880"/>
                        </a:xfrm>
                        <a:prstGeom prst="rect">
                          <a:avLst/>
                        </a:prstGeom>
                        <a:no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36879A55" w14:textId="77777777" w:rsidR="00831F52" w:rsidRDefault="00831F52" w:rsidP="005811CE">
                            <w:pPr>
                              <w:rPr>
                                <w:rFonts w:ascii="Pacifico" w:hAnsi="Pacifico"/>
                                <w:color w:val="E7AF23"/>
                                <w:sz w:val="96"/>
                                <w:szCs w:val="96"/>
                              </w:rPr>
                            </w:pPr>
                            <w:r>
                              <w:rPr>
                                <w:rFonts w:ascii="Pacifico" w:hAnsi="Pacifico"/>
                                <w:color w:val="E7AF23"/>
                                <w:sz w:val="96"/>
                                <w:szCs w:val="96"/>
                              </w:rPr>
                              <w:t>Program Notes</w:t>
                            </w:r>
                          </w:p>
                          <w:p w14:paraId="0B387038" w14:textId="77777777" w:rsidR="00831F52" w:rsidRDefault="00831F52" w:rsidP="005811CE">
                            <w:pPr>
                              <w:rPr>
                                <w:rFonts w:ascii="Keep Calm Medium" w:hAnsi="Keep Calm Medium"/>
                                <w:sz w:val="32"/>
                                <w:szCs w:val="32"/>
                              </w:rPr>
                            </w:pPr>
                          </w:p>
                          <w:p w14:paraId="0F35D6CF" w14:textId="77777777" w:rsidR="00831F52" w:rsidRDefault="00831F52" w:rsidP="005811CE"/>
                          <w:p w14:paraId="1F7E7B19" w14:textId="77777777" w:rsidR="00831F52" w:rsidRPr="00870A3A" w:rsidRDefault="00831F52" w:rsidP="005811CE">
                            <w:pPr>
                              <w:rPr>
                                <w:rFonts w:ascii="Keep Calm Medium" w:hAnsi="Keep Calm Medium"/>
                                <w:sz w:val="32"/>
                                <w:szCs w:val="32"/>
                              </w:rPr>
                            </w:pPr>
                            <w:r>
                              <w:rPr>
                                <w:rFonts w:ascii="Keep Calm Medium" w:hAnsi="Keep Calm Medium"/>
                                <w:sz w:val="32"/>
                                <w:szCs w:val="32"/>
                              </w:rPr>
                              <w:t>Flourish for</w:t>
                            </w:r>
                            <w:r w:rsidRPr="00870A3A">
                              <w:rPr>
                                <w:rFonts w:ascii="Keep Calm Medium" w:hAnsi="Keep Calm Medium"/>
                                <w:sz w:val="32"/>
                                <w:szCs w:val="32"/>
                              </w:rPr>
                              <w:t xml:space="preserve"> Wind Band</w:t>
                            </w:r>
                          </w:p>
                          <w:p w14:paraId="524534E3" w14:textId="77777777" w:rsidR="00831F52" w:rsidRDefault="00831F52" w:rsidP="005811CE">
                            <w:pPr>
                              <w:rPr>
                                <w:i/>
                              </w:rPr>
                            </w:pPr>
                            <w:r w:rsidRPr="00870A3A">
                              <w:rPr>
                                <w:i/>
                              </w:rPr>
                              <w:t>Ralph Vaughan Williams</w:t>
                            </w:r>
                          </w:p>
                          <w:p w14:paraId="440ADB41" w14:textId="77777777" w:rsidR="00831F52" w:rsidRDefault="00831F52" w:rsidP="005811CE">
                            <w:pPr>
                              <w:rPr>
                                <w:i/>
                              </w:rPr>
                            </w:pPr>
                          </w:p>
                          <w:p w14:paraId="6F8A30F1" w14:textId="77777777" w:rsidR="00831F52" w:rsidRPr="008E070F" w:rsidRDefault="00831F52" w:rsidP="00EC6C42">
                            <w:pPr>
                              <w:jc w:val="both"/>
                            </w:pPr>
                            <w:r>
                              <w:t>Flourish for Wind Band was composed as an overture and is a fitting opening for tonight’s inaugural concert. Composed in 1939 as the opening for the pageant, “Music and the People,” performed in Albert Hall, London, the piece was subsequently lost and did not resurface until 1971. At just under 2 minutes in length, Flourish has been described as “a concise gem of Vaughan Williams’ output.” It features beautiful, noble, flowing melodies that are a hallmark of British music.</w:t>
                            </w:r>
                          </w:p>
                          <w:p w14:paraId="23846FB5" w14:textId="77777777" w:rsidR="00831F52" w:rsidRDefault="00831F52" w:rsidP="005811CE"/>
                          <w:p w14:paraId="2ABE4ACC" w14:textId="77777777" w:rsidR="00831F52" w:rsidRDefault="00831F52" w:rsidP="005811CE"/>
                          <w:p w14:paraId="614837FE" w14:textId="77777777" w:rsidR="00831F52" w:rsidRPr="00870A3A" w:rsidRDefault="00831F52" w:rsidP="005811CE">
                            <w:pPr>
                              <w:rPr>
                                <w:rFonts w:ascii="Keep Calm Medium" w:hAnsi="Keep Calm Medium"/>
                                <w:sz w:val="32"/>
                                <w:szCs w:val="32"/>
                              </w:rPr>
                            </w:pPr>
                            <w:r w:rsidRPr="00870A3A">
                              <w:rPr>
                                <w:rFonts w:ascii="Keep Calm Medium" w:hAnsi="Keep Calm Medium"/>
                                <w:sz w:val="32"/>
                                <w:szCs w:val="32"/>
                              </w:rPr>
                              <w:t>Second Suite in F</w:t>
                            </w:r>
                            <w:r>
                              <w:rPr>
                                <w:rFonts w:ascii="Keep Calm Medium" w:hAnsi="Keep Calm Medium"/>
                                <w:sz w:val="32"/>
                                <w:szCs w:val="32"/>
                              </w:rPr>
                              <w:t xml:space="preserve"> for Military Band</w:t>
                            </w:r>
                          </w:p>
                          <w:p w14:paraId="2A98FAD8" w14:textId="77777777" w:rsidR="00831F52" w:rsidRPr="00870A3A" w:rsidRDefault="00831F52" w:rsidP="005811CE">
                            <w:pPr>
                              <w:rPr>
                                <w:i/>
                              </w:rPr>
                            </w:pPr>
                            <w:r w:rsidRPr="00870A3A">
                              <w:rPr>
                                <w:i/>
                              </w:rPr>
                              <w:t>Gustav Holst</w:t>
                            </w:r>
                          </w:p>
                          <w:p w14:paraId="49DBF5B4" w14:textId="77777777" w:rsidR="00831F52" w:rsidRDefault="00831F52" w:rsidP="005811CE">
                            <w:pPr>
                              <w:ind w:left="720" w:firstLine="720"/>
                            </w:pPr>
                            <w:r>
                              <w:t>1. March</w:t>
                            </w:r>
                          </w:p>
                          <w:p w14:paraId="166DCDF0" w14:textId="77777777" w:rsidR="00831F52" w:rsidRDefault="00831F52" w:rsidP="005811CE">
                            <w:pPr>
                              <w:ind w:left="720" w:firstLine="720"/>
                            </w:pPr>
                            <w:r>
                              <w:t>2. Song Without Words, “I’ll Love My Love”</w:t>
                            </w:r>
                          </w:p>
                          <w:p w14:paraId="0D8237F9" w14:textId="77777777" w:rsidR="00831F52" w:rsidRDefault="00831F52" w:rsidP="005811CE">
                            <w:pPr>
                              <w:ind w:left="720" w:firstLine="720"/>
                            </w:pPr>
                            <w:r>
                              <w:t>3. Song of the Blacksmith</w:t>
                            </w:r>
                          </w:p>
                          <w:p w14:paraId="57A9FF62" w14:textId="77777777" w:rsidR="00831F52" w:rsidRDefault="00831F52" w:rsidP="005811CE">
                            <w:pPr>
                              <w:ind w:left="720" w:firstLine="720"/>
                            </w:pPr>
                            <w:r>
                              <w:t>4. Fantasia on the “Dargason”</w:t>
                            </w:r>
                          </w:p>
                          <w:p w14:paraId="2FB727B9" w14:textId="77777777" w:rsidR="00831F52" w:rsidRDefault="00831F52" w:rsidP="005811CE"/>
                          <w:p w14:paraId="207BA4DF" w14:textId="77777777" w:rsidR="00831F52" w:rsidRDefault="00831F52" w:rsidP="00EC6C42">
                            <w:pPr>
                              <w:jc w:val="both"/>
                            </w:pPr>
                            <w:r>
                              <w:t xml:space="preserve">Holst composed the Second Suite in 1911, using English folk songs and folk dance tunes throughout. The opening March combines a Morris dance with the folk songs </w:t>
                            </w:r>
                            <w:r>
                              <w:rPr>
                                <w:i/>
                              </w:rPr>
                              <w:t>Swansea Town</w:t>
                            </w:r>
                            <w:r>
                              <w:t xml:space="preserve"> and </w:t>
                            </w:r>
                            <w:r>
                              <w:rPr>
                                <w:i/>
                              </w:rPr>
                              <w:t>Claudy Bands</w:t>
                            </w:r>
                            <w:r>
                              <w:t xml:space="preserve">, while the second movement features a lyrical tune which tells of lovers separated by their parents. Next is the </w:t>
                            </w:r>
                            <w:r w:rsidRPr="008E070F">
                              <w:rPr>
                                <w:i/>
                              </w:rPr>
                              <w:t>Song of the Blacksmith</w:t>
                            </w:r>
                            <w:r>
                              <w:t xml:space="preserve">, complete with a lively rhythm played on the blacksmith’s anvil. The Suite concludes with the </w:t>
                            </w:r>
                            <w:r>
                              <w:rPr>
                                <w:i/>
                              </w:rPr>
                              <w:t>Dargason</w:t>
                            </w:r>
                            <w:r>
                              <w:t xml:space="preserve"> country-dance and </w:t>
                            </w:r>
                            <w:proofErr w:type="gramStart"/>
                            <w:r>
                              <w:t>folk song</w:t>
                            </w:r>
                            <w:proofErr w:type="gramEnd"/>
                            <w:r>
                              <w:t xml:space="preserve"> entwined with the well-known </w:t>
                            </w:r>
                            <w:r>
                              <w:rPr>
                                <w:i/>
                              </w:rPr>
                              <w:t xml:space="preserve">Greensleeves </w:t>
                            </w:r>
                            <w:r>
                              <w:t>melody.</w:t>
                            </w:r>
                          </w:p>
                          <w:p w14:paraId="4270CF7C" w14:textId="77777777" w:rsidR="00831F52" w:rsidRDefault="00831F52" w:rsidP="005811C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198" o:spid="_x0000_s1035" type="#_x0000_t202" style="position:absolute;margin-left:404.3pt;margin-top:28.8pt;width:358.9pt;height:554.4pt;z-index:251686979;visibility:visible;mso-wrap-style:square;mso-width-percent:0;mso-wrap-distance-left:9pt;mso-wrap-distance-top:0;mso-wrap-distance-right:9pt;mso-wrap-distance-bottom:0;mso-position-horizontal:absolute;mso-position-horizontal-relative:page;mso-position-vertical:absolute;mso-position-vertical-relative:page;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" mv:complextextbox="1" filled="f" stroked="f">
                <v:textbox>
                  <w:txbxContent>
                    <w:p w14:paraId="36879A55" w14:textId="77777777" w:rsidR="00831F52" w:rsidRDefault="00831F52" w:rsidP="005811CE">
                      <w:pPr>
                        <w:rPr>
                          <w:rFonts w:ascii="Pacifico" w:hAnsi="Pacifico"/>
                          <w:color w:val="E7AF23"/>
                          <w:sz w:val="96"/>
                          <w:szCs w:val="96"/>
                        </w:rPr>
                      </w:pPr>
                      <w:r>
                        <w:rPr>
                          <w:rFonts w:ascii="Pacifico" w:hAnsi="Pacifico"/>
                          <w:color w:val="E7AF23"/>
                          <w:sz w:val="96"/>
                          <w:szCs w:val="96"/>
                        </w:rPr>
                        <w:t>Program Notes</w:t>
                      </w:r>
                    </w:p>
                    <w:p w14:paraId="0B387038" w14:textId="77777777" w:rsidR="00831F52" w:rsidRDefault="00831F52" w:rsidP="005811CE">
                      <w:pPr>
                        <w:rPr>
                          <w:rFonts w:ascii="Keep Calm Medium" w:hAnsi="Keep Calm Medium"/>
                          <w:sz w:val="32"/>
                          <w:szCs w:val="32"/>
                        </w:rPr>
                      </w:pPr>
                    </w:p>
                    <w:p w14:paraId="0F35D6CF" w14:textId="77777777" w:rsidR="00831F52" w:rsidRDefault="00831F52" w:rsidP="005811CE"/>
                    <w:p w14:paraId="1F7E7B19" w14:textId="77777777" w:rsidR="00831F52" w:rsidRPr="00870A3A" w:rsidRDefault="00831F52" w:rsidP="005811CE">
                      <w:pPr>
                        <w:rPr>
                          <w:rFonts w:ascii="Keep Calm Medium" w:hAnsi="Keep Calm Medium"/>
                          <w:sz w:val="32"/>
                          <w:szCs w:val="32"/>
                        </w:rPr>
                      </w:pPr>
                      <w:r>
                        <w:rPr>
                          <w:rFonts w:ascii="Keep Calm Medium" w:hAnsi="Keep Calm Medium"/>
                          <w:sz w:val="32"/>
                          <w:szCs w:val="32"/>
                        </w:rPr>
                        <w:t>Flourish for</w:t>
                      </w:r>
                      <w:r w:rsidRPr="00870A3A">
                        <w:rPr>
                          <w:rFonts w:ascii="Keep Calm Medium" w:hAnsi="Keep Calm Medium"/>
                          <w:sz w:val="32"/>
                          <w:szCs w:val="32"/>
                        </w:rPr>
                        <w:t xml:space="preserve"> Wind Band</w:t>
                      </w:r>
                    </w:p>
                    <w:p w14:paraId="524534E3" w14:textId="77777777" w:rsidR="00831F52" w:rsidRDefault="00831F52" w:rsidP="005811CE">
                      <w:pPr>
                        <w:rPr>
                          <w:i/>
                        </w:rPr>
                      </w:pPr>
                      <w:r w:rsidRPr="00870A3A">
                        <w:rPr>
                          <w:i/>
                        </w:rPr>
                        <w:t>Ralph Vaughan Williams</w:t>
                      </w:r>
                    </w:p>
                    <w:p w14:paraId="440ADB41" w14:textId="77777777" w:rsidR="00831F52" w:rsidRDefault="00831F52" w:rsidP="005811CE">
                      <w:pPr>
                        <w:rPr>
                          <w:i/>
                        </w:rPr>
                      </w:pPr>
                    </w:p>
                    <w:p w14:paraId="6F8A30F1" w14:textId="77777777" w:rsidR="00831F52" w:rsidRPr="008E070F" w:rsidRDefault="00831F52" w:rsidP="00EC6C42">
                      <w:pPr>
                        <w:jc w:val="both"/>
                      </w:pPr>
                      <w:r>
                        <w:t>Flourish for Wind Band was composed as an overture and is a fitting opening for tonight’s inaugural concert. Composed in 1939 as the opening for the pageant, “Music and the People,” performed in Albert Hall, London, the piece was subsequently lost and did not resurface until 1971. At just under 2 minutes in length, Flourish has been described as “a concise gem of Vaughan Williams’ output.” It features beautiful, noble, flowing melodies that are a hallmark of British music.</w:t>
                      </w:r>
                    </w:p>
                    <w:p w14:paraId="23846FB5" w14:textId="77777777" w:rsidR="00831F52" w:rsidRDefault="00831F52" w:rsidP="005811CE"/>
                    <w:p w14:paraId="2ABE4ACC" w14:textId="77777777" w:rsidR="00831F52" w:rsidRDefault="00831F52" w:rsidP="005811CE"/>
                    <w:p w14:paraId="614837FE" w14:textId="77777777" w:rsidR="00831F52" w:rsidRPr="00870A3A" w:rsidRDefault="00831F52" w:rsidP="005811CE">
                      <w:pPr>
                        <w:rPr>
                          <w:rFonts w:ascii="Keep Calm Medium" w:hAnsi="Keep Calm Medium"/>
                          <w:sz w:val="32"/>
                          <w:szCs w:val="32"/>
                        </w:rPr>
                      </w:pPr>
                      <w:r w:rsidRPr="00870A3A">
                        <w:rPr>
                          <w:rFonts w:ascii="Keep Calm Medium" w:hAnsi="Keep Calm Medium"/>
                          <w:sz w:val="32"/>
                          <w:szCs w:val="32"/>
                        </w:rPr>
                        <w:t>Second Suite in F</w:t>
                      </w:r>
                      <w:r>
                        <w:rPr>
                          <w:rFonts w:ascii="Keep Calm Medium" w:hAnsi="Keep Calm Medium"/>
                          <w:sz w:val="32"/>
                          <w:szCs w:val="32"/>
                        </w:rPr>
                        <w:t xml:space="preserve"> for Military Band</w:t>
                      </w:r>
                    </w:p>
                    <w:p w14:paraId="2A98FAD8" w14:textId="77777777" w:rsidR="00831F52" w:rsidRPr="00870A3A" w:rsidRDefault="00831F52" w:rsidP="005811CE">
                      <w:pPr>
                        <w:rPr>
                          <w:i/>
                        </w:rPr>
                      </w:pPr>
                      <w:r w:rsidRPr="00870A3A">
                        <w:rPr>
                          <w:i/>
                        </w:rPr>
                        <w:t>Gustav Holst</w:t>
                      </w:r>
                    </w:p>
                    <w:p w14:paraId="49DBF5B4" w14:textId="77777777" w:rsidR="00831F52" w:rsidRDefault="00831F52" w:rsidP="005811CE">
                      <w:pPr>
                        <w:ind w:left="720" w:firstLine="720"/>
                      </w:pPr>
                      <w:r>
                        <w:t>1. March</w:t>
                      </w:r>
                    </w:p>
                    <w:p w14:paraId="166DCDF0" w14:textId="77777777" w:rsidR="00831F52" w:rsidRDefault="00831F52" w:rsidP="005811CE">
                      <w:pPr>
                        <w:ind w:left="720" w:firstLine="720"/>
                      </w:pPr>
                      <w:r>
                        <w:t>2. Song Without Words, “I’ll Love My Love”</w:t>
                      </w:r>
                    </w:p>
                    <w:p w14:paraId="0D8237F9" w14:textId="77777777" w:rsidR="00831F52" w:rsidRDefault="00831F52" w:rsidP="005811CE">
                      <w:pPr>
                        <w:ind w:left="720" w:firstLine="720"/>
                      </w:pPr>
                      <w:r>
                        <w:t>3. Song of the Blacksmith</w:t>
                      </w:r>
                    </w:p>
                    <w:p w14:paraId="57A9FF62" w14:textId="77777777" w:rsidR="00831F52" w:rsidRDefault="00831F52" w:rsidP="005811CE">
                      <w:pPr>
                        <w:ind w:left="720" w:firstLine="720"/>
                      </w:pPr>
                      <w:r>
                        <w:t>4. Fantasia on the “Dargason”</w:t>
                      </w:r>
                    </w:p>
                    <w:p w14:paraId="2FB727B9" w14:textId="77777777" w:rsidR="00831F52" w:rsidRDefault="00831F52" w:rsidP="005811CE"/>
                    <w:p w14:paraId="207BA4DF" w14:textId="77777777" w:rsidR="00831F52" w:rsidRDefault="00831F52" w:rsidP="00EC6C42">
                      <w:pPr>
                        <w:jc w:val="both"/>
                      </w:pPr>
                      <w:r>
                        <w:t xml:space="preserve">Holst composed the Second Suite in 1911, using English folk songs and folk dance tunes throughout. The opening March combines a Morris dance with the folk songs </w:t>
                      </w:r>
                      <w:r>
                        <w:rPr>
                          <w:i/>
                        </w:rPr>
                        <w:t>Swansea Town</w:t>
                      </w:r>
                      <w:r>
                        <w:t xml:space="preserve"> and </w:t>
                      </w:r>
                      <w:r>
                        <w:rPr>
                          <w:i/>
                        </w:rPr>
                        <w:t>Claudy Bands</w:t>
                      </w:r>
                      <w:r>
                        <w:t xml:space="preserve">, while the second movement features a lyrical tune which tells of lovers separated by their parents. Next is the </w:t>
                      </w:r>
                      <w:r w:rsidRPr="008E070F">
                        <w:rPr>
                          <w:i/>
                        </w:rPr>
                        <w:t>Song of the Blacksmith</w:t>
                      </w:r>
                      <w:r>
                        <w:t xml:space="preserve">, complete with a lively rhythm played on the blacksmith’s anvil. The Suite concludes with the </w:t>
                      </w:r>
                      <w:r>
                        <w:rPr>
                          <w:i/>
                        </w:rPr>
                        <w:t>Dargason</w:t>
                      </w:r>
                      <w:r>
                        <w:t xml:space="preserve"> country-dance and </w:t>
                      </w:r>
                      <w:proofErr w:type="gramStart"/>
                      <w:r>
                        <w:t>folk song</w:t>
                      </w:r>
                      <w:proofErr w:type="gramEnd"/>
                      <w:r>
                        <w:t xml:space="preserve"> entwined with the well-known </w:t>
                      </w:r>
                      <w:r>
                        <w:rPr>
                          <w:i/>
                        </w:rPr>
                        <w:t xml:space="preserve">Greensleeves </w:t>
                      </w:r>
                      <w:r>
                        <w:t>melody.</w:t>
                      </w:r>
                    </w:p>
                    <w:p w14:paraId="4270CF7C" w14:textId="77777777" w:rsidR="00831F52" w:rsidRDefault="00831F52" w:rsidP="005811CE"/>
                  </w:txbxContent>
                </v:textbox>
                <w10:wrap type="through" anchorx="page" anchory="page"/>
              </v:shape>
            </w:pict>
          </mc:Fallback>
        </mc:AlternateContent>
      </w:r>
      <w:r w:rsidR="00725D73">
        <w:rPr>
          <w:noProof/>
        </w:rPr>
        <mc:AlternateContent>
          <mc:Choice Requires="wps">
            <w:drawing>
              <wp:anchor distT="0" distB="0" distL="114300" distR="114300" simplePos="0" relativeHeight="251682883" behindDoc="0" locked="0" layoutInCell="1" allowOverlap="1" wp14:anchorId="0E9D082B" wp14:editId="394F1E7B">
                <wp:simplePos x="0" y="0"/>
                <wp:positionH relativeFrom="page">
                  <wp:posOffset>370840</wp:posOffset>
                </wp:positionH>
                <wp:positionV relativeFrom="page">
                  <wp:posOffset>377825</wp:posOffset>
                </wp:positionV>
                <wp:extent cx="252095" cy="20116800"/>
                <wp:effectExtent l="0" t="0" r="1905" b="0"/>
                <wp:wrapThrough wrapText="bothSides">
                  <wp:wrapPolygon edited="0">
                    <wp:start x="0" y="0"/>
                    <wp:lineTo x="0" y="21573"/>
                    <wp:lineTo x="19587" y="21573"/>
                    <wp:lineTo x="19587" y="0"/>
                    <wp:lineTo x="0" y="0"/>
                  </wp:wrapPolygon>
                </wp:wrapThrough>
                <wp:docPr id="206" name="Text Box 206"/>
                <wp:cNvGraphicFramePr/>
                <a:graphic xmlns:a="http://schemas.openxmlformats.org/drawingml/2006/main">
                  <a:graphicData uri="http://schemas.microsoft.com/office/word/2010/wordprocessingShape">
                    <wps:wsp>
                      <wps:cNvSpPr txBox="1"/>
                      <wps:spPr>
                        <a:xfrm>
                          <a:off x="0" y="0"/>
                          <a:ext cx="252095" cy="20116800"/>
                        </a:xfrm>
                        <a:prstGeom prst="rect">
                          <a:avLst/>
                        </a:prstGeom>
                        <a:noFill/>
                        <a:ln>
                          <a:noFill/>
                        </a:ln>
                        <a:effectLst/>
                        <a:extLst>
                          <a:ext uri="{C572A759-6A51-4108-AA02-DFA0A04FC94B}">
                            <ma14:wrappingTextBoxFlag xmlns:ma14="http://schemas.microsoft.com/office/mac/drawingml/2011/main"/>
                          </a:ext>
                        </a:extLst>
                      </wps:spPr>
                      <wps:txbx>
                        <w:txbxContent>
                          <w:tbl>
                            <w:tblPr>
                              <w:tblStyle w:val="TableGrid"/>
                              <w:tblW w:w="0" w:type="auto"/>
                              <w:tblLook w:val="04A0" w:firstRow="1" w:lastRow="0" w:firstColumn="1" w:lastColumn="0" w:noHBand="0" w:noVBand="1"/>
                            </w:tblPr>
                            <w:tblGrid>
                              <w:gridCol w:w="3800"/>
                              <w:gridCol w:w="3702"/>
                            </w:tblGrid>
                            <w:tr w:rsidR="00831F52" w14:paraId="459CFFB6" w14:textId="77777777" w:rsidTr="00CD4FF9">
                              <w:trPr>
                                <w:trHeight w:val="11055"/>
                              </w:trPr>
                              <w:tc>
                                <w:tcPr>
                                  <w:tcW w:w="3800" w:type="dxa"/>
                                  <w:tcBorders>
                                    <w:top w:val="nil"/>
                                    <w:left w:val="nil"/>
                                    <w:bottom w:val="nil"/>
                                    <w:right w:val="nil"/>
                                  </w:tcBorders>
                                </w:tcPr>
                                <w:p w14:paraId="04CC0DB5" w14:textId="77777777" w:rsidR="00831F52" w:rsidRPr="00CE69F0" w:rsidRDefault="00831F52" w:rsidP="00CD4FF9">
                                  <w:pPr>
                                    <w:rPr>
                                      <w:rFonts w:ascii="Keep Calm Medium" w:hAnsi="Keep Calm Medium"/>
                                    </w:rPr>
                                  </w:pPr>
                                </w:p>
                                <w:p w14:paraId="23369E84" w14:textId="77777777" w:rsidR="00831F52" w:rsidRDefault="00831F52" w:rsidP="00CD4FF9">
                                  <w:pPr>
                                    <w:rPr>
                                      <w:rFonts w:ascii="Keep Calm Medium" w:hAnsi="Keep Calm Medium"/>
                                    </w:rPr>
                                  </w:pPr>
                                </w:p>
                                <w:p w14:paraId="016BE58E" w14:textId="77777777" w:rsidR="00831F52" w:rsidRDefault="00831F52" w:rsidP="00CD4FF9">
                                  <w:pPr>
                                    <w:rPr>
                                      <w:rFonts w:ascii="Keep Calm Medium" w:hAnsi="Keep Calm Medium"/>
                                    </w:rPr>
                                  </w:pPr>
                                </w:p>
                                <w:p w14:paraId="23522386" w14:textId="77777777" w:rsidR="00831F52" w:rsidRDefault="00831F52" w:rsidP="00CD4FF9">
                                  <w:pPr>
                                    <w:rPr>
                                      <w:rFonts w:ascii="Keep Calm Medium" w:hAnsi="Keep Calm Medium"/>
                                    </w:rPr>
                                  </w:pPr>
                                </w:p>
                                <w:p w14:paraId="2129823B" w14:textId="77777777" w:rsidR="00831F52" w:rsidRDefault="00831F52" w:rsidP="00CD4FF9">
                                  <w:pPr>
                                    <w:rPr>
                                      <w:rFonts w:ascii="Keep Calm Medium" w:hAnsi="Keep Calm Medium"/>
                                    </w:rPr>
                                  </w:pPr>
                                </w:p>
                                <w:p w14:paraId="5075D967" w14:textId="77777777" w:rsidR="00831F52" w:rsidRDefault="00831F52" w:rsidP="00CD4FF9">
                                  <w:pPr>
                                    <w:rPr>
                                      <w:rFonts w:ascii="Keep Calm Medium" w:hAnsi="Keep Calm Medium"/>
                                    </w:rPr>
                                  </w:pPr>
                                </w:p>
                                <w:p w14:paraId="54221CF2" w14:textId="77777777" w:rsidR="00831F52" w:rsidRDefault="00831F52" w:rsidP="00CD4FF9">
                                  <w:pPr>
                                    <w:rPr>
                                      <w:rFonts w:ascii="Keep Calm Medium" w:hAnsi="Keep Calm Medium"/>
                                    </w:rPr>
                                  </w:pPr>
                                </w:p>
                                <w:p w14:paraId="3BBD4DE0" w14:textId="77777777" w:rsidR="00831F52" w:rsidRDefault="00831F52" w:rsidP="00CD4FF9">
                                  <w:pPr>
                                    <w:rPr>
                                      <w:rFonts w:ascii="Keep Calm Medium" w:hAnsi="Keep Calm Medium"/>
                                    </w:rPr>
                                  </w:pPr>
                                </w:p>
                                <w:p w14:paraId="68615BAC" w14:textId="77777777" w:rsidR="00831F52" w:rsidRDefault="00831F52" w:rsidP="00CD4FF9">
                                  <w:pPr>
                                    <w:rPr>
                                      <w:rFonts w:ascii="Keep Calm Medium" w:hAnsi="Keep Calm Medium"/>
                                    </w:rPr>
                                  </w:pPr>
                                </w:p>
                                <w:p w14:paraId="7A06B264" w14:textId="77777777" w:rsidR="00831F52" w:rsidRDefault="00831F52" w:rsidP="00CD4FF9">
                                  <w:pPr>
                                    <w:rPr>
                                      <w:rFonts w:ascii="Keep Calm Medium" w:hAnsi="Keep Calm Medium"/>
                                    </w:rPr>
                                  </w:pPr>
                                </w:p>
                                <w:p w14:paraId="6DF6AF85" w14:textId="77777777" w:rsidR="00831F52" w:rsidRDefault="00831F52" w:rsidP="00CD4FF9">
                                  <w:pPr>
                                    <w:rPr>
                                      <w:rFonts w:ascii="Keep Calm Medium" w:hAnsi="Keep Calm Medium"/>
                                    </w:rPr>
                                  </w:pPr>
                                </w:p>
                                <w:p w14:paraId="2BB871A3" w14:textId="77777777" w:rsidR="00831F52" w:rsidRDefault="00831F52" w:rsidP="00CD4FF9">
                                  <w:pPr>
                                    <w:rPr>
                                      <w:rFonts w:ascii="Keep Calm Medium" w:hAnsi="Keep Calm Medium"/>
                                    </w:rPr>
                                  </w:pPr>
                                  <w:r>
                                    <w:rPr>
                                      <w:rFonts w:ascii="Keep Calm Medium" w:hAnsi="Keep Calm Medium"/>
                                    </w:rPr>
                                    <w:t>2015 Members</w:t>
                                  </w:r>
                                </w:p>
                                <w:p w14:paraId="5DEC387B" w14:textId="77777777" w:rsidR="00831F52" w:rsidRDefault="00831F52" w:rsidP="00CD4FF9">
                                  <w:pPr>
                                    <w:rPr>
                                      <w:rFonts w:ascii="Keep Calm Medium" w:hAnsi="Keep Calm Medium"/>
                                    </w:rPr>
                                  </w:pPr>
                                </w:p>
                                <w:p w14:paraId="4A3F9E59" w14:textId="77777777" w:rsidR="00831F52" w:rsidRPr="00CE69F0" w:rsidRDefault="00831F52" w:rsidP="00CD4FF9">
                                  <w:pPr>
                                    <w:rPr>
                                      <w:rFonts w:ascii="Keep Calm Medium" w:hAnsi="Keep Calm Medium"/>
                                    </w:rPr>
                                  </w:pPr>
                                  <w:r w:rsidRPr="00CE69F0">
                                    <w:rPr>
                                      <w:rFonts w:ascii="Keep Calm Medium" w:hAnsi="Keep Calm Medium"/>
                                    </w:rPr>
                                    <w:t>Piccolo</w:t>
                                  </w:r>
                                </w:p>
                                <w:p w14:paraId="05AAAA1B" w14:textId="77777777" w:rsidR="00831F52" w:rsidRPr="00CE69F0" w:rsidRDefault="00831F52" w:rsidP="00CD4FF9">
                                  <w:r w:rsidRPr="00CE69F0">
                                    <w:t>Rachel Akers</w:t>
                                  </w:r>
                                  <w:r>
                                    <w:t>*</w:t>
                                  </w:r>
                                </w:p>
                                <w:p w14:paraId="7F4C8541" w14:textId="77777777" w:rsidR="00831F52" w:rsidRPr="00CE69F0" w:rsidRDefault="00831F52" w:rsidP="00CD4FF9"/>
                                <w:p w14:paraId="35A0F857" w14:textId="77777777" w:rsidR="00831F52" w:rsidRPr="00CE69F0" w:rsidRDefault="00831F52" w:rsidP="00CD4FF9">
                                  <w:pPr>
                                    <w:rPr>
                                      <w:rFonts w:ascii="Keep Calm Medium" w:hAnsi="Keep Calm Medium"/>
                                    </w:rPr>
                                  </w:pPr>
                                  <w:r w:rsidRPr="00CE69F0">
                                    <w:rPr>
                                      <w:rFonts w:ascii="Keep Calm Medium" w:hAnsi="Keep Calm Medium"/>
                                    </w:rPr>
                                    <w:t>Flute</w:t>
                                  </w:r>
                                </w:p>
                                <w:p w14:paraId="7B63E078" w14:textId="77777777" w:rsidR="00831F52" w:rsidRPr="00CE69F0" w:rsidRDefault="00831F52" w:rsidP="00CD4FF9">
                                  <w:r w:rsidRPr="00CE69F0">
                                    <w:t>Rachel Akers</w:t>
                                  </w:r>
                                  <w:r>
                                    <w:t>*</w:t>
                                  </w:r>
                                </w:p>
                                <w:p w14:paraId="41A744A5" w14:textId="77777777" w:rsidR="00831F52" w:rsidRPr="00CE69F0" w:rsidRDefault="00831F52" w:rsidP="00CD4FF9">
                                  <w:r w:rsidRPr="00CE69F0">
                                    <w:t>Julie Brennan</w:t>
                                  </w:r>
                                  <w:r>
                                    <w:t>*</w:t>
                                  </w:r>
                                </w:p>
                                <w:p w14:paraId="49013AE4" w14:textId="77777777" w:rsidR="00831F52" w:rsidRPr="00CE69F0" w:rsidRDefault="00831F52" w:rsidP="00CD4FF9">
                                  <w:r w:rsidRPr="00CE69F0">
                                    <w:t>Alicia Funk</w:t>
                                  </w:r>
                                  <w:r>
                                    <w:t>*</w:t>
                                  </w:r>
                                </w:p>
                                <w:p w14:paraId="4F3D2B92" w14:textId="77777777" w:rsidR="00831F52" w:rsidRPr="00CE69F0" w:rsidRDefault="00831F52" w:rsidP="00CD4FF9">
                                  <w:r w:rsidRPr="00CE69F0">
                                    <w:t>Emily McCutcheon</w:t>
                                  </w:r>
                                  <w:r>
                                    <w:t>*</w:t>
                                  </w:r>
                                </w:p>
                                <w:p w14:paraId="78BD6BB5" w14:textId="77777777" w:rsidR="00831F52" w:rsidRPr="00CE69F0" w:rsidRDefault="00831F52" w:rsidP="00CD4FF9">
                                  <w:r w:rsidRPr="00CE69F0">
                                    <w:t>Pam Michael</w:t>
                                  </w:r>
                                </w:p>
                                <w:p w14:paraId="15D9FFA2" w14:textId="77777777" w:rsidR="00831F52" w:rsidRPr="00CE69F0" w:rsidRDefault="00831F52" w:rsidP="00CD4FF9">
                                  <w:r w:rsidRPr="00CE69F0">
                                    <w:t>Victoria Miller</w:t>
                                  </w:r>
                                </w:p>
                                <w:p w14:paraId="6730AD82" w14:textId="77777777" w:rsidR="00831F52" w:rsidRPr="00CE69F0" w:rsidRDefault="00831F52" w:rsidP="00CD4FF9">
                                  <w:r w:rsidRPr="00CE69F0">
                                    <w:t>Sharon Mitchell</w:t>
                                  </w:r>
                                </w:p>
                                <w:p w14:paraId="517D5541" w14:textId="77777777" w:rsidR="00831F52" w:rsidRPr="00CE69F0" w:rsidRDefault="00831F52" w:rsidP="00CD4FF9">
                                  <w:r w:rsidRPr="00CE69F0">
                                    <w:t>Shantel Perez</w:t>
                                  </w:r>
                                </w:p>
                                <w:p w14:paraId="503C7036" w14:textId="77777777" w:rsidR="00831F52" w:rsidRPr="00CE69F0" w:rsidRDefault="00831F52" w:rsidP="00CD4FF9">
                                  <w:r w:rsidRPr="00CE69F0">
                                    <w:t>Vicky Rautio</w:t>
                                  </w:r>
                                </w:p>
                                <w:p w14:paraId="39A99A0A" w14:textId="77777777" w:rsidR="00831F52" w:rsidRPr="00CE69F0" w:rsidRDefault="00831F52" w:rsidP="00CD4FF9">
                                  <w:r w:rsidRPr="00CE69F0">
                                    <w:t>Pam Wilkins</w:t>
                                  </w:r>
                                </w:p>
                                <w:p w14:paraId="3A8743FB" w14:textId="77777777" w:rsidR="00831F52" w:rsidRPr="00CE69F0" w:rsidRDefault="00831F52" w:rsidP="00CD4FF9">
                                  <w:pPr>
                                    <w:rPr>
                                      <w:rFonts w:ascii="Keep Calm Medium" w:hAnsi="Keep Calm Medium"/>
                                    </w:rPr>
                                  </w:pPr>
                                </w:p>
                                <w:p w14:paraId="7247BF8F" w14:textId="77777777" w:rsidR="00831F52" w:rsidRPr="00CE69F0" w:rsidRDefault="00831F52" w:rsidP="00CD4FF9">
                                  <w:pPr>
                                    <w:rPr>
                                      <w:rFonts w:ascii="Keep Calm Medium" w:hAnsi="Keep Calm Medium"/>
                                    </w:rPr>
                                  </w:pPr>
                                  <w:r w:rsidRPr="00CE69F0">
                                    <w:rPr>
                                      <w:rFonts w:ascii="Keep Calm Medium" w:hAnsi="Keep Calm Medium"/>
                                    </w:rPr>
                                    <w:t>Oboe</w:t>
                                  </w:r>
                                </w:p>
                                <w:p w14:paraId="458CC6D0" w14:textId="77777777" w:rsidR="00831F52" w:rsidRPr="00CE69F0" w:rsidRDefault="00831F52" w:rsidP="00CD4FF9">
                                  <w:r w:rsidRPr="00CE69F0">
                                    <w:t>Rachel Bentley</w:t>
                                  </w:r>
                                </w:p>
                                <w:p w14:paraId="44B3E8C3" w14:textId="77777777" w:rsidR="00831F52" w:rsidRPr="00CE69F0" w:rsidRDefault="00831F52" w:rsidP="00CD4FF9">
                                  <w:r w:rsidRPr="00CE69F0">
                                    <w:t>Rebecca Hammond</w:t>
                                  </w:r>
                                </w:p>
                                <w:p w14:paraId="44F55A74" w14:textId="77777777" w:rsidR="00831F52" w:rsidRPr="00CE69F0" w:rsidRDefault="00831F52" w:rsidP="00CD4FF9">
                                  <w:r w:rsidRPr="00CE69F0">
                                    <w:t>Samantha Wunderlich</w:t>
                                  </w:r>
                                  <w:r>
                                    <w:t>*</w:t>
                                  </w:r>
                                </w:p>
                                <w:p w14:paraId="139BF746" w14:textId="77777777" w:rsidR="00831F52" w:rsidRPr="00CE69F0" w:rsidRDefault="00831F52" w:rsidP="00CD4FF9">
                                  <w:pPr>
                                    <w:rPr>
                                      <w:rFonts w:ascii="Keep Calm Medium" w:hAnsi="Keep Calm Medium"/>
                                    </w:rPr>
                                  </w:pPr>
                                </w:p>
                                <w:p w14:paraId="6169F7D1" w14:textId="77777777" w:rsidR="00831F52" w:rsidRPr="00CE69F0" w:rsidRDefault="00831F52" w:rsidP="00CD4FF9">
                                  <w:pPr>
                                    <w:rPr>
                                      <w:rFonts w:ascii="Keep Calm Medium" w:hAnsi="Keep Calm Medium"/>
                                    </w:rPr>
                                  </w:pPr>
                                  <w:r w:rsidRPr="00CE69F0">
                                    <w:rPr>
                                      <w:rFonts w:ascii="Keep Calm Medium" w:hAnsi="Keep Calm Medium"/>
                                    </w:rPr>
                                    <w:t>Bassoon</w:t>
                                  </w:r>
                                </w:p>
                                <w:p w14:paraId="39550064" w14:textId="77777777" w:rsidR="00831F52" w:rsidRPr="00CE69F0" w:rsidRDefault="00831F52" w:rsidP="00CD4FF9">
                                  <w:r w:rsidRPr="00CE69F0">
                                    <w:t>Katie Akers</w:t>
                                  </w:r>
                                  <w:r>
                                    <w:t>*</w:t>
                                  </w:r>
                                </w:p>
                                <w:p w14:paraId="0CFCD2A6" w14:textId="77777777" w:rsidR="00831F52" w:rsidRPr="00CE69F0" w:rsidRDefault="00831F52" w:rsidP="00CD4FF9">
                                  <w:r>
                                    <w:t>Stacey Jamison</w:t>
                                  </w:r>
                                </w:p>
                              </w:tc>
                              <w:tc>
                                <w:tcPr>
                                  <w:tcW w:w="3702" w:type="dxa"/>
                                  <w:tcBorders>
                                    <w:top w:val="nil"/>
                                    <w:left w:val="nil"/>
                                    <w:bottom w:val="nil"/>
                                    <w:right w:val="nil"/>
                                  </w:tcBorders>
                                </w:tcPr>
                                <w:p w14:paraId="5A29E75F" w14:textId="77777777" w:rsidR="00831F52" w:rsidRDefault="00831F52" w:rsidP="00EC6C42">
                                  <w:pPr>
                                    <w:rPr>
                                      <w:rFonts w:ascii="Keep Calm Medium" w:hAnsi="Keep Calm Medium"/>
                                    </w:rPr>
                                  </w:pPr>
                                </w:p>
                                <w:p w14:paraId="149E02C7" w14:textId="77777777" w:rsidR="00831F52" w:rsidRDefault="00831F52" w:rsidP="00EC6C42">
                                  <w:pPr>
                                    <w:rPr>
                                      <w:rFonts w:ascii="Keep Calm Medium" w:hAnsi="Keep Calm Medium"/>
                                    </w:rPr>
                                  </w:pPr>
                                </w:p>
                                <w:p w14:paraId="0CDD48EA" w14:textId="77777777" w:rsidR="00831F52" w:rsidRDefault="00831F52" w:rsidP="00EC6C42">
                                  <w:pPr>
                                    <w:rPr>
                                      <w:rFonts w:ascii="Keep Calm Medium" w:hAnsi="Keep Calm Medium"/>
                                    </w:rPr>
                                  </w:pPr>
                                </w:p>
                                <w:p w14:paraId="2042EA76" w14:textId="77777777" w:rsidR="00831F52" w:rsidRDefault="00831F52" w:rsidP="00EC6C42">
                                  <w:pPr>
                                    <w:rPr>
                                      <w:rFonts w:ascii="Keep Calm Medium" w:hAnsi="Keep Calm Medium"/>
                                    </w:rPr>
                                  </w:pPr>
                                </w:p>
                                <w:p w14:paraId="42298636" w14:textId="77777777" w:rsidR="00831F52" w:rsidRDefault="00831F52" w:rsidP="00EC6C42">
                                  <w:pPr>
                                    <w:rPr>
                                      <w:rFonts w:ascii="Keep Calm Medium" w:hAnsi="Keep Calm Medium"/>
                                    </w:rPr>
                                  </w:pPr>
                                </w:p>
                                <w:p w14:paraId="4E0E9B2F" w14:textId="77777777" w:rsidR="00831F52" w:rsidRDefault="00831F52" w:rsidP="00EC6C42">
                                  <w:pPr>
                                    <w:rPr>
                                      <w:rFonts w:ascii="Keep Calm Medium" w:hAnsi="Keep Calm Medium"/>
                                    </w:rPr>
                                  </w:pPr>
                                </w:p>
                                <w:p w14:paraId="2164448D" w14:textId="77777777" w:rsidR="00831F52" w:rsidRDefault="00831F52" w:rsidP="00EC6C42">
                                  <w:pPr>
                                    <w:rPr>
                                      <w:rFonts w:ascii="Keep Calm Medium" w:hAnsi="Keep Calm Medium"/>
                                    </w:rPr>
                                  </w:pPr>
                                </w:p>
                                <w:p w14:paraId="1EA68CF9" w14:textId="77777777" w:rsidR="00831F52" w:rsidRDefault="00831F52" w:rsidP="00EC6C42">
                                  <w:pPr>
                                    <w:rPr>
                                      <w:rFonts w:ascii="Keep Calm Medium" w:hAnsi="Keep Calm Medium"/>
                                    </w:rPr>
                                  </w:pPr>
                                </w:p>
                                <w:p w14:paraId="767AE553" w14:textId="77777777" w:rsidR="00831F52" w:rsidRDefault="00831F52" w:rsidP="00EC6C42">
                                  <w:pPr>
                                    <w:rPr>
                                      <w:rFonts w:ascii="Keep Calm Medium" w:hAnsi="Keep Calm Medium"/>
                                    </w:rPr>
                                  </w:pPr>
                                </w:p>
                                <w:p w14:paraId="63BC9C2F" w14:textId="77777777" w:rsidR="00831F52" w:rsidRDefault="00831F52" w:rsidP="00EC6C42">
                                  <w:pPr>
                                    <w:rPr>
                                      <w:rFonts w:ascii="Keep Calm Medium" w:hAnsi="Keep Calm Medium"/>
                                    </w:rPr>
                                  </w:pPr>
                                </w:p>
                                <w:p w14:paraId="55C09ACE" w14:textId="77777777" w:rsidR="00831F52" w:rsidRDefault="00831F52" w:rsidP="00EC6C42">
                                  <w:pPr>
                                    <w:rPr>
                                      <w:rFonts w:ascii="Keep Calm Medium" w:hAnsi="Keep Calm Medium"/>
                                    </w:rPr>
                                  </w:pPr>
                                </w:p>
                                <w:p w14:paraId="58FFA19C" w14:textId="77777777" w:rsidR="00831F52" w:rsidRPr="00CE69F0" w:rsidRDefault="00831F52" w:rsidP="00EC6C42">
                                  <w:pPr>
                                    <w:rPr>
                                      <w:rFonts w:ascii="Keep Calm Medium" w:hAnsi="Keep Calm Medium"/>
                                    </w:rPr>
                                  </w:pPr>
                                  <w:r w:rsidRPr="00CE69F0">
                                    <w:rPr>
                                      <w:rFonts w:ascii="Keep Calm Medium" w:hAnsi="Keep Calm Medium"/>
                                    </w:rPr>
                                    <w:t>Clarinet</w:t>
                                  </w:r>
                                </w:p>
                                <w:p w14:paraId="61E7B02B" w14:textId="77777777" w:rsidR="00831F52" w:rsidRPr="00CE69F0" w:rsidRDefault="00831F52" w:rsidP="00EC6C42">
                                  <w:r w:rsidRPr="00CE69F0">
                                    <w:t>Patrick Andridge</w:t>
                                  </w:r>
                                </w:p>
                                <w:p w14:paraId="105E3AF0" w14:textId="77777777" w:rsidR="00831F52" w:rsidRPr="00CE69F0" w:rsidRDefault="00831F52" w:rsidP="00EC6C42">
                                  <w:r>
                                    <w:t>Mallory Fuller*</w:t>
                                  </w:r>
                                </w:p>
                                <w:p w14:paraId="0A07D073" w14:textId="77777777" w:rsidR="00831F52" w:rsidRPr="00CE69F0" w:rsidRDefault="00831F52" w:rsidP="00EC6C42">
                                  <w:r w:rsidRPr="00CE69F0">
                                    <w:t>Barb Glovac</w:t>
                                  </w:r>
                                </w:p>
                                <w:p w14:paraId="68D47549" w14:textId="77777777" w:rsidR="00831F52" w:rsidRPr="00CE69F0" w:rsidRDefault="00831F52" w:rsidP="00EC6C42">
                                  <w:r w:rsidRPr="00CE69F0">
                                    <w:t>Howard Gurewitz</w:t>
                                  </w:r>
                                </w:p>
                                <w:p w14:paraId="39A4637C" w14:textId="77777777" w:rsidR="00831F52" w:rsidRPr="00CE69F0" w:rsidRDefault="00831F52" w:rsidP="00EC6C42">
                                  <w:r w:rsidRPr="00CE69F0">
                                    <w:t>Sarah Heightchew</w:t>
                                  </w:r>
                                </w:p>
                                <w:p w14:paraId="72897073" w14:textId="77777777" w:rsidR="00831F52" w:rsidRPr="00CE69F0" w:rsidRDefault="00831F52" w:rsidP="00EC6C42">
                                  <w:r w:rsidRPr="00CE69F0">
                                    <w:t>Scott Miller</w:t>
                                  </w:r>
                                </w:p>
                                <w:p w14:paraId="1DABD4E7" w14:textId="77777777" w:rsidR="00831F52" w:rsidRPr="00CE69F0" w:rsidRDefault="00831F52" w:rsidP="00EC6C42">
                                  <w:r>
                                    <w:t>Ron Owens*</w:t>
                                  </w:r>
                                </w:p>
                                <w:p w14:paraId="641375C3" w14:textId="77777777" w:rsidR="00831F52" w:rsidRPr="00CE69F0" w:rsidRDefault="00831F52" w:rsidP="00EC6C42">
                                  <w:r w:rsidRPr="00CE69F0">
                                    <w:t>Joshua Pittman</w:t>
                                  </w:r>
                                </w:p>
                                <w:p w14:paraId="59999D7E" w14:textId="77777777" w:rsidR="00831F52" w:rsidRPr="00CE69F0" w:rsidRDefault="00831F52" w:rsidP="00EC6C42">
                                  <w:r w:rsidRPr="00CE69F0">
                                    <w:t>Gina Soave</w:t>
                                  </w:r>
                                  <w:r>
                                    <w:t>*</w:t>
                                  </w:r>
                                </w:p>
                                <w:p w14:paraId="753BDAF0" w14:textId="77777777" w:rsidR="00831F52" w:rsidRDefault="00831F52" w:rsidP="00EC6C42">
                                  <w:pPr>
                                    <w:rPr>
                                      <w:rFonts w:ascii="Keep Calm Medium" w:hAnsi="Keep Calm Medium"/>
                                    </w:rPr>
                                  </w:pPr>
                                  <w:r w:rsidRPr="00CE69F0">
                                    <w:t>Marie Watson</w:t>
                                  </w:r>
                                  <w:r w:rsidRPr="00CE69F0">
                                    <w:rPr>
                                      <w:rFonts w:ascii="Keep Calm Medium" w:hAnsi="Keep Calm Medium"/>
                                    </w:rPr>
                                    <w:t xml:space="preserve"> </w:t>
                                  </w:r>
                                </w:p>
                                <w:p w14:paraId="144B262C" w14:textId="77777777" w:rsidR="00831F52" w:rsidRDefault="00831F52" w:rsidP="00EC6C42">
                                  <w:pPr>
                                    <w:rPr>
                                      <w:rFonts w:ascii="Keep Calm Medium" w:hAnsi="Keep Calm Medium"/>
                                    </w:rPr>
                                  </w:pPr>
                                </w:p>
                                <w:p w14:paraId="22041890" w14:textId="77777777" w:rsidR="00831F52" w:rsidRPr="00CE69F0" w:rsidRDefault="00831F52" w:rsidP="00EC6C42">
                                  <w:pPr>
                                    <w:rPr>
                                      <w:rFonts w:ascii="Keep Calm Medium" w:hAnsi="Keep Calm Medium"/>
                                    </w:rPr>
                                  </w:pPr>
                                  <w:r w:rsidRPr="00CE69F0">
                                    <w:rPr>
                                      <w:rFonts w:ascii="Keep Calm Medium" w:hAnsi="Keep Calm Medium"/>
                                    </w:rPr>
                                    <w:t>Bass Clarinet</w:t>
                                  </w:r>
                                </w:p>
                                <w:p w14:paraId="122F1718" w14:textId="77777777" w:rsidR="00831F52" w:rsidRPr="00CE69F0" w:rsidRDefault="00831F52" w:rsidP="00FE7B3A">
                                  <w:r w:rsidRPr="00CE69F0">
                                    <w:t>Doug Miller</w:t>
                                  </w:r>
                                  <w:r>
                                    <w:t>*</w:t>
                                  </w:r>
                                </w:p>
                                <w:p w14:paraId="3395B1D6" w14:textId="77777777" w:rsidR="00831F52" w:rsidRPr="00CE69F0" w:rsidRDefault="00831F52" w:rsidP="00FE7B3A"/>
                                <w:p w14:paraId="10D4287A" w14:textId="77777777" w:rsidR="00831F52" w:rsidRPr="00CE69F0" w:rsidRDefault="00831F52" w:rsidP="00FE7B3A">
                                  <w:pPr>
                                    <w:rPr>
                                      <w:rFonts w:ascii="Keep Calm Medium" w:hAnsi="Keep Calm Medium"/>
                                    </w:rPr>
                                  </w:pPr>
                                  <w:r w:rsidRPr="00CE69F0">
                                    <w:rPr>
                                      <w:rFonts w:ascii="Keep Calm Medium" w:hAnsi="Keep Calm Medium"/>
                                    </w:rPr>
                                    <w:t>Alto Saxophone</w:t>
                                  </w:r>
                                </w:p>
                                <w:p w14:paraId="3621799B" w14:textId="77777777" w:rsidR="00831F52" w:rsidRPr="00CE69F0" w:rsidRDefault="00831F52" w:rsidP="00CD4FF9">
                                  <w:r w:rsidRPr="00CE69F0">
                                    <w:t>Jennifer Collins</w:t>
                                  </w:r>
                                </w:p>
                                <w:p w14:paraId="3D430C5F" w14:textId="77777777" w:rsidR="00831F52" w:rsidRDefault="00831F52" w:rsidP="00CD4FF9">
                                  <w:r w:rsidRPr="00CE69F0">
                                    <w:t>Chuck Feger</w:t>
                                  </w:r>
                                </w:p>
                                <w:p w14:paraId="503E62EA" w14:textId="77777777" w:rsidR="00831F52" w:rsidRPr="00CE69F0" w:rsidRDefault="00831F52" w:rsidP="00CD4FF9">
                                  <w:r>
                                    <w:t>Desiree Merriweather</w:t>
                                  </w:r>
                                </w:p>
                                <w:p w14:paraId="04659303" w14:textId="77777777" w:rsidR="00831F52" w:rsidRPr="00CE69F0" w:rsidRDefault="00831F52" w:rsidP="00CD4FF9">
                                  <w:r w:rsidRPr="00CE69F0">
                                    <w:t>Jennifer Sloan</w:t>
                                  </w:r>
                                </w:p>
                                <w:p w14:paraId="47C59210" w14:textId="77777777" w:rsidR="00831F52" w:rsidRPr="00CE69F0" w:rsidRDefault="00831F52" w:rsidP="00CD4FF9">
                                  <w:pPr>
                                    <w:rPr>
                                      <w:rFonts w:ascii="Keep Calm Medium" w:hAnsi="Keep Calm Medium"/>
                                    </w:rPr>
                                  </w:pPr>
                                </w:p>
                                <w:p w14:paraId="01813D98" w14:textId="77777777" w:rsidR="00831F52" w:rsidRPr="00CE69F0" w:rsidRDefault="00831F52" w:rsidP="00CD4FF9">
                                  <w:pPr>
                                    <w:rPr>
                                      <w:rFonts w:ascii="Keep Calm Medium" w:hAnsi="Keep Calm Medium"/>
                                    </w:rPr>
                                  </w:pPr>
                                  <w:r w:rsidRPr="00CE69F0">
                                    <w:rPr>
                                      <w:rFonts w:ascii="Keep Calm Medium" w:hAnsi="Keep Calm Medium"/>
                                    </w:rPr>
                                    <w:t>Tenor Saxophone</w:t>
                                  </w:r>
                                </w:p>
                                <w:p w14:paraId="56249229" w14:textId="77777777" w:rsidR="00831F52" w:rsidRPr="00CE69F0" w:rsidRDefault="00831F52" w:rsidP="00CD4FF9">
                                  <w:pPr>
                                    <w:rPr>
                                      <w:rFonts w:ascii="Keep Calm Medium" w:hAnsi="Keep Calm Medium"/>
                                    </w:rPr>
                                  </w:pPr>
                                  <w:r w:rsidRPr="00CE69F0">
                                    <w:t>Alan Posner</w:t>
                                  </w:r>
                                </w:p>
                                <w:p w14:paraId="54081399" w14:textId="77777777" w:rsidR="00831F52" w:rsidRPr="00CE69F0" w:rsidRDefault="00831F52" w:rsidP="00CD4FF9">
                                  <w:pPr>
                                    <w:rPr>
                                      <w:rFonts w:ascii="Keep Calm Medium" w:hAnsi="Keep Calm Medium"/>
                                    </w:rPr>
                                  </w:pPr>
                                </w:p>
                                <w:p w14:paraId="54E4BEAE" w14:textId="77777777" w:rsidR="00831F52" w:rsidRPr="00CE69F0" w:rsidRDefault="00831F52" w:rsidP="00CD4FF9">
                                  <w:pPr>
                                    <w:rPr>
                                      <w:rFonts w:ascii="Keep Calm Medium" w:hAnsi="Keep Calm Medium"/>
                                    </w:rPr>
                                  </w:pPr>
                                  <w:r w:rsidRPr="00CE69F0">
                                    <w:rPr>
                                      <w:rFonts w:ascii="Keep Calm Medium" w:hAnsi="Keep Calm Medium"/>
                                    </w:rPr>
                                    <w:t>Baritone Saxophone</w:t>
                                  </w:r>
                                </w:p>
                                <w:p w14:paraId="6673FAD7" w14:textId="77777777" w:rsidR="00831F52" w:rsidRPr="00CE69F0" w:rsidRDefault="00831F52" w:rsidP="00CD4FF9">
                                  <w:pPr>
                                    <w:rPr>
                                      <w:rFonts w:ascii="Keep Calm Medium" w:hAnsi="Keep Calm Medium"/>
                                    </w:rPr>
                                  </w:pPr>
                                  <w:r w:rsidRPr="00CE69F0">
                                    <w:t>Elon Jamison</w:t>
                                  </w:r>
                                </w:p>
                                <w:p w14:paraId="0A6AFDF3" w14:textId="77777777" w:rsidR="00831F52" w:rsidRPr="00CE69F0" w:rsidRDefault="00831F52" w:rsidP="00CD4FF9">
                                  <w:pPr>
                                    <w:rPr>
                                      <w:noProof/>
                                    </w:rPr>
                                  </w:pPr>
                                </w:p>
                              </w:tc>
                            </w:tr>
                            <w:tr w:rsidR="00831F52" w14:paraId="4692B24F" w14:textId="77777777" w:rsidTr="00CD4FF9">
                              <w:trPr>
                                <w:trHeight w:val="11055"/>
                              </w:trPr>
                              <w:tc>
                                <w:tcPr>
                                  <w:tcW w:w="3800" w:type="dxa"/>
                                  <w:tcBorders>
                                    <w:top w:val="nil"/>
                                    <w:left w:val="nil"/>
                                    <w:bottom w:val="nil"/>
                                    <w:right w:val="nil"/>
                                  </w:tcBorders>
                                </w:tcPr>
                                <w:p w14:paraId="330AB7F1" w14:textId="77777777" w:rsidR="00831F52" w:rsidRPr="00CD4FF9" w:rsidRDefault="00831F52" w:rsidP="00CD4FF9">
                                  <w:pPr>
                                    <w:rPr>
                                      <w:rFonts w:ascii="Keep Calm Medium" w:hAnsi="Keep Calm Medium"/>
                                    </w:rPr>
                                  </w:pPr>
                                </w:p>
                              </w:tc>
                              <w:tc>
                                <w:tcPr>
                                  <w:tcW w:w="3702" w:type="dxa"/>
                                  <w:tcBorders>
                                    <w:top w:val="nil"/>
                                    <w:left w:val="nil"/>
                                    <w:bottom w:val="nil"/>
                                    <w:right w:val="nil"/>
                                  </w:tcBorders>
                                </w:tcPr>
                                <w:p w14:paraId="3D3F75B0" w14:textId="77777777" w:rsidR="00831F52" w:rsidRPr="00CD4FF9" w:rsidRDefault="00831F52" w:rsidP="00CD4FF9">
                                  <w:pPr>
                                    <w:rPr>
                                      <w:noProof/>
                                    </w:rPr>
                                  </w:pPr>
                                </w:p>
                              </w:tc>
                            </w:tr>
                            <w:tr w:rsidR="00831F52" w14:paraId="50A08FAE" w14:textId="77777777" w:rsidTr="00CD4FF9">
                              <w:trPr>
                                <w:trHeight w:val="11055"/>
                              </w:trPr>
                              <w:tc>
                                <w:tcPr>
                                  <w:tcW w:w="3800" w:type="dxa"/>
                                  <w:tcBorders>
                                    <w:top w:val="nil"/>
                                    <w:left w:val="nil"/>
                                    <w:bottom w:val="nil"/>
                                    <w:right w:val="nil"/>
                                  </w:tcBorders>
                                </w:tcPr>
                                <w:p w14:paraId="04CF6495" w14:textId="77777777" w:rsidR="00831F52" w:rsidRPr="00CD4FF9" w:rsidRDefault="00831F52" w:rsidP="00CD4FF9">
                                  <w:pPr>
                                    <w:rPr>
                                      <w:rFonts w:ascii="Keep Calm Medium" w:hAnsi="Keep Calm Medium"/>
                                    </w:rPr>
                                  </w:pPr>
                                  <w:r w:rsidRPr="00CD4FF9">
                                    <w:rPr>
                                      <w:rFonts w:ascii="Keep Calm Medium" w:hAnsi="Keep Calm Medium"/>
                                    </w:rPr>
                                    <w:t>Piccolo</w:t>
                                  </w:r>
                                </w:p>
                                <w:p w14:paraId="2352607A" w14:textId="77777777" w:rsidR="00831F52" w:rsidRPr="00CD4FF9" w:rsidRDefault="00831F52" w:rsidP="00CD4FF9">
                                  <w:r w:rsidRPr="00CD4FF9">
                                    <w:t>Rachel Akers</w:t>
                                  </w:r>
                                </w:p>
                                <w:p w14:paraId="2A4BF293" w14:textId="77777777" w:rsidR="00831F52" w:rsidRPr="00CD4FF9" w:rsidRDefault="00831F52" w:rsidP="00CD4FF9"/>
                                <w:p w14:paraId="3EA5CB77" w14:textId="77777777" w:rsidR="00831F52" w:rsidRPr="00CD4FF9" w:rsidRDefault="00831F52" w:rsidP="00CD4FF9">
                                  <w:pPr>
                                    <w:rPr>
                                      <w:rFonts w:ascii="Keep Calm Medium" w:hAnsi="Keep Calm Medium"/>
                                    </w:rPr>
                                  </w:pPr>
                                  <w:r w:rsidRPr="00CD4FF9">
                                    <w:rPr>
                                      <w:rFonts w:ascii="Keep Calm Medium" w:hAnsi="Keep Calm Medium"/>
                                    </w:rPr>
                                    <w:t>Flute</w:t>
                                  </w:r>
                                </w:p>
                                <w:p w14:paraId="797B7ACE" w14:textId="77777777" w:rsidR="00831F52" w:rsidRPr="00CD4FF9" w:rsidRDefault="00831F52" w:rsidP="00CD4FF9">
                                  <w:r w:rsidRPr="00CD4FF9">
                                    <w:t>Rachel Akers</w:t>
                                  </w:r>
                                </w:p>
                                <w:p w14:paraId="1123243B" w14:textId="77777777" w:rsidR="00831F52" w:rsidRDefault="00831F52" w:rsidP="00CD4FF9">
                                  <w:r>
                                    <w:t>Julie Brennan</w:t>
                                  </w:r>
                                </w:p>
                                <w:p w14:paraId="0C31946C" w14:textId="77777777" w:rsidR="00831F52" w:rsidRDefault="00831F52" w:rsidP="00CD4FF9">
                                  <w:r>
                                    <w:t>Alicia Funk</w:t>
                                  </w:r>
                                </w:p>
                                <w:p w14:paraId="6517B46C" w14:textId="77777777" w:rsidR="00831F52" w:rsidRDefault="00831F52" w:rsidP="00CD4FF9">
                                  <w:r>
                                    <w:t>Emily McCutcheon</w:t>
                                  </w:r>
                                </w:p>
                                <w:p w14:paraId="59716E1F" w14:textId="77777777" w:rsidR="00831F52" w:rsidRDefault="00831F52" w:rsidP="00CD4FF9">
                                  <w:r>
                                    <w:t>Pam Michael</w:t>
                                  </w:r>
                                </w:p>
                                <w:p w14:paraId="6F9A81C3" w14:textId="77777777" w:rsidR="00831F52" w:rsidRDefault="00831F52" w:rsidP="00CD4FF9">
                                  <w:r>
                                    <w:t>Victoria Miller</w:t>
                                  </w:r>
                                </w:p>
                                <w:p w14:paraId="15710244" w14:textId="77777777" w:rsidR="00831F52" w:rsidRDefault="00831F52" w:rsidP="00CD4FF9">
                                  <w:r>
                                    <w:t>Sharon Mitchell</w:t>
                                  </w:r>
                                </w:p>
                                <w:p w14:paraId="2B7097E3" w14:textId="77777777" w:rsidR="00831F52" w:rsidRDefault="00831F52" w:rsidP="00CD4FF9">
                                  <w:r>
                                    <w:t>Shantel Perez</w:t>
                                  </w:r>
                                </w:p>
                                <w:p w14:paraId="197FA740" w14:textId="77777777" w:rsidR="00831F52" w:rsidRDefault="00831F52" w:rsidP="00CD4FF9">
                                  <w:r>
                                    <w:t>Vicky Rautio</w:t>
                                  </w:r>
                                </w:p>
                                <w:p w14:paraId="513FF62D" w14:textId="77777777" w:rsidR="00831F52" w:rsidRPr="00CD4FF9" w:rsidRDefault="00831F52" w:rsidP="00CD4FF9">
                                  <w:r>
                                    <w:t>Pam Wilkins</w:t>
                                  </w:r>
                                </w:p>
                                <w:p w14:paraId="1DD3F178" w14:textId="77777777" w:rsidR="00831F52" w:rsidRPr="00CD4FF9" w:rsidRDefault="00831F52" w:rsidP="00CD4FF9">
                                  <w:pPr>
                                    <w:rPr>
                                      <w:rFonts w:ascii="Keep Calm Medium" w:hAnsi="Keep Calm Medium"/>
                                    </w:rPr>
                                  </w:pPr>
                                </w:p>
                                <w:p w14:paraId="66E34941" w14:textId="77777777" w:rsidR="00831F52" w:rsidRPr="00CD4FF9" w:rsidRDefault="00831F52" w:rsidP="00CD4FF9">
                                  <w:pPr>
                                    <w:rPr>
                                      <w:rFonts w:ascii="Keep Calm Medium" w:hAnsi="Keep Calm Medium"/>
                                    </w:rPr>
                                  </w:pPr>
                                  <w:r w:rsidRPr="00CD4FF9">
                                    <w:rPr>
                                      <w:rFonts w:ascii="Keep Calm Medium" w:hAnsi="Keep Calm Medium"/>
                                    </w:rPr>
                                    <w:t>Oboe</w:t>
                                  </w:r>
                                </w:p>
                                <w:p w14:paraId="387E3973" w14:textId="77777777" w:rsidR="00831F52" w:rsidRDefault="00831F52" w:rsidP="00CD4FF9">
                                  <w:r>
                                    <w:t>Rachel Bentley</w:t>
                                  </w:r>
                                </w:p>
                                <w:p w14:paraId="5D6ECDC3" w14:textId="77777777" w:rsidR="00831F52" w:rsidRDefault="00831F52" w:rsidP="00CD4FF9">
                                  <w:r>
                                    <w:t>Rebecca Hammond</w:t>
                                  </w:r>
                                </w:p>
                                <w:p w14:paraId="7ED89BA3" w14:textId="77777777" w:rsidR="00831F52" w:rsidRDefault="00831F52" w:rsidP="00CD4FF9">
                                  <w:r>
                                    <w:t>Samantha Wunderlich</w:t>
                                  </w:r>
                                </w:p>
                                <w:p w14:paraId="56D7A856" w14:textId="77777777" w:rsidR="00831F52" w:rsidRPr="00CD4FF9" w:rsidRDefault="00831F52" w:rsidP="00CD4FF9">
                                  <w:pPr>
                                    <w:rPr>
                                      <w:rFonts w:ascii="Keep Calm Medium" w:hAnsi="Keep Calm Medium"/>
                                    </w:rPr>
                                  </w:pPr>
                                </w:p>
                                <w:p w14:paraId="2A61C947" w14:textId="77777777" w:rsidR="00831F52" w:rsidRPr="00CD4FF9" w:rsidRDefault="00831F52" w:rsidP="00CD4FF9">
                                  <w:pPr>
                                    <w:rPr>
                                      <w:rFonts w:ascii="Keep Calm Medium" w:hAnsi="Keep Calm Medium"/>
                                    </w:rPr>
                                  </w:pPr>
                                  <w:r w:rsidRPr="00CD4FF9">
                                    <w:rPr>
                                      <w:rFonts w:ascii="Keep Calm Medium" w:hAnsi="Keep Calm Medium"/>
                                    </w:rPr>
                                    <w:t>Bassoon</w:t>
                                  </w:r>
                                </w:p>
                                <w:p w14:paraId="04738110" w14:textId="77777777" w:rsidR="00831F52" w:rsidRPr="00CD4FF9" w:rsidRDefault="00831F52" w:rsidP="00CD4FF9">
                                  <w:r w:rsidRPr="00CD4FF9">
                                    <w:t>Katie Akers</w:t>
                                  </w:r>
                                </w:p>
                                <w:p w14:paraId="5E2AF53D" w14:textId="77777777" w:rsidR="00831F52" w:rsidRDefault="00831F52" w:rsidP="00CD4FF9">
                                  <w:r w:rsidRPr="00CD4FF9">
                                    <w:t>Stacey Jamison</w:t>
                                  </w:r>
                                </w:p>
                                <w:p w14:paraId="310F085E" w14:textId="77777777" w:rsidR="00831F52" w:rsidRPr="00CD4FF9" w:rsidRDefault="00831F52" w:rsidP="00CD4FF9">
                                  <w:pPr>
                                    <w:rPr>
                                      <w:rFonts w:ascii="Keep Calm Medium" w:hAnsi="Keep Calm Medium"/>
                                    </w:rPr>
                                  </w:pPr>
                                </w:p>
                                <w:p w14:paraId="28C0C482" w14:textId="77777777" w:rsidR="00831F52" w:rsidRPr="00CD4FF9" w:rsidRDefault="00831F52" w:rsidP="00CD4FF9">
                                  <w:pPr>
                                    <w:rPr>
                                      <w:rFonts w:ascii="Keep Calm Medium" w:hAnsi="Keep Calm Medium"/>
                                    </w:rPr>
                                  </w:pPr>
                                  <w:r w:rsidRPr="00CD4FF9">
                                    <w:rPr>
                                      <w:rFonts w:ascii="Keep Calm Medium" w:hAnsi="Keep Calm Medium"/>
                                    </w:rPr>
                                    <w:t>Clarinet</w:t>
                                  </w:r>
                                </w:p>
                                <w:p w14:paraId="063F7836" w14:textId="77777777" w:rsidR="00831F52" w:rsidRDefault="00831F52" w:rsidP="00CD4FF9">
                                  <w:r>
                                    <w:t>Barb Glovac</w:t>
                                  </w:r>
                                </w:p>
                                <w:p w14:paraId="4BF35FF2" w14:textId="77777777" w:rsidR="00831F52" w:rsidRDefault="00831F52" w:rsidP="00CD4FF9">
                                  <w:r>
                                    <w:t>Howard Gurewitz</w:t>
                                  </w:r>
                                </w:p>
                                <w:p w14:paraId="52B4A6D2" w14:textId="77777777" w:rsidR="00831F52" w:rsidRDefault="00831F52" w:rsidP="00CD4FF9">
                                  <w:r>
                                    <w:t>Scott Miller</w:t>
                                  </w:r>
                                </w:p>
                                <w:p w14:paraId="7770B34F" w14:textId="77777777" w:rsidR="00831F52" w:rsidRDefault="00831F52" w:rsidP="00CD4FF9">
                                  <w:r>
                                    <w:t>Joshua Pittman</w:t>
                                  </w:r>
                                </w:p>
                                <w:p w14:paraId="399BC28E" w14:textId="77777777" w:rsidR="00831F52" w:rsidRDefault="00831F52" w:rsidP="00CD4FF9">
                                  <w:r>
                                    <w:t>Gina Soave</w:t>
                                  </w:r>
                                </w:p>
                                <w:p w14:paraId="278387F2" w14:textId="77777777" w:rsidR="00831F52" w:rsidRDefault="00831F52" w:rsidP="00CD4FF9">
                                  <w:r>
                                    <w:t>Marie Watson</w:t>
                                  </w:r>
                                </w:p>
                                <w:p w14:paraId="7C0317E4" w14:textId="77777777" w:rsidR="00831F52" w:rsidRPr="00CD4FF9" w:rsidRDefault="00831F52" w:rsidP="00CD4FF9">
                                  <w:pPr>
                                    <w:rPr>
                                      <w:rFonts w:ascii="Keep Calm Medium" w:hAnsi="Keep Calm Medium"/>
                                      <w:b/>
                                    </w:rPr>
                                  </w:pPr>
                                </w:p>
                                <w:p w14:paraId="1DB882E3" w14:textId="77777777" w:rsidR="00831F52" w:rsidRPr="00CD4FF9" w:rsidRDefault="00831F52" w:rsidP="00CD4FF9">
                                  <w:pPr>
                                    <w:rPr>
                                      <w:rFonts w:ascii="Keep Calm Medium" w:hAnsi="Keep Calm Medium"/>
                                    </w:rPr>
                                  </w:pPr>
                                  <w:r w:rsidRPr="00CD4FF9">
                                    <w:rPr>
                                      <w:rFonts w:ascii="Keep Calm Medium" w:hAnsi="Keep Calm Medium"/>
                                    </w:rPr>
                                    <w:t>Bass Clarinet</w:t>
                                  </w:r>
                                </w:p>
                                <w:p w14:paraId="4A81F816" w14:textId="77777777" w:rsidR="00831F52" w:rsidRPr="00CD4FF9" w:rsidRDefault="00831F52" w:rsidP="00CD4FF9">
                                  <w:pPr>
                                    <w:rPr>
                                      <w:rFonts w:ascii="Keep Calm Medium" w:hAnsi="Keep Calm Medium"/>
                                    </w:rPr>
                                  </w:pPr>
                                  <w:r w:rsidRPr="00CD4FF9">
                                    <w:t>Doug Miller</w:t>
                                  </w:r>
                                </w:p>
                              </w:tc>
                              <w:tc>
                                <w:tcPr>
                                  <w:tcW w:w="3702" w:type="dxa"/>
                                  <w:tcBorders>
                                    <w:top w:val="nil"/>
                                    <w:left w:val="nil"/>
                                    <w:bottom w:val="nil"/>
                                    <w:right w:val="nil"/>
                                  </w:tcBorders>
                                </w:tcPr>
                                <w:p w14:paraId="7717319D" w14:textId="77777777" w:rsidR="00831F52" w:rsidRPr="00CD4FF9" w:rsidRDefault="00831F52" w:rsidP="00CD4FF9">
                                  <w:pPr>
                                    <w:rPr>
                                      <w:rFonts w:ascii="Keep Calm Medium" w:hAnsi="Keep Calm Medium"/>
                                    </w:rPr>
                                  </w:pPr>
                                  <w:r w:rsidRPr="00CD4FF9">
                                    <w:rPr>
                                      <w:rFonts w:ascii="Keep Calm Medium" w:hAnsi="Keep Calm Medium"/>
                                    </w:rPr>
                                    <w:t>Alto Saxophone</w:t>
                                  </w:r>
                                </w:p>
                                <w:p w14:paraId="4FD75B21" w14:textId="77777777" w:rsidR="00831F52" w:rsidRDefault="00831F52" w:rsidP="00CD4FF9">
                                  <w:r>
                                    <w:t>Jennifer Collins</w:t>
                                  </w:r>
                                </w:p>
                                <w:p w14:paraId="13CFEE03" w14:textId="77777777" w:rsidR="00831F52" w:rsidRDefault="00831F52" w:rsidP="00CD4FF9">
                                  <w:r>
                                    <w:t>Jennifer Sloan</w:t>
                                  </w:r>
                                </w:p>
                                <w:p w14:paraId="2AEAA795" w14:textId="77777777" w:rsidR="00831F52" w:rsidRPr="00CD4FF9" w:rsidRDefault="00831F52" w:rsidP="00CD4FF9">
                                  <w:pPr>
                                    <w:rPr>
                                      <w:rFonts w:ascii="Keep Calm Medium" w:hAnsi="Keep Calm Medium"/>
                                    </w:rPr>
                                  </w:pPr>
                                </w:p>
                                <w:p w14:paraId="072BC557" w14:textId="77777777" w:rsidR="00831F52" w:rsidRPr="00CD4FF9" w:rsidRDefault="00831F52" w:rsidP="00CD4FF9">
                                  <w:pPr>
                                    <w:rPr>
                                      <w:rFonts w:ascii="Keep Calm Medium" w:hAnsi="Keep Calm Medium"/>
                                    </w:rPr>
                                  </w:pPr>
                                  <w:r w:rsidRPr="00CD4FF9">
                                    <w:rPr>
                                      <w:rFonts w:ascii="Keep Calm Medium" w:hAnsi="Keep Calm Medium"/>
                                    </w:rPr>
                                    <w:t>Tenor Saxophone</w:t>
                                  </w:r>
                                </w:p>
                                <w:p w14:paraId="353E55A6" w14:textId="77777777" w:rsidR="00831F52" w:rsidRPr="00CD4FF9" w:rsidRDefault="00831F52" w:rsidP="00CD4FF9">
                                  <w:pPr>
                                    <w:rPr>
                                      <w:rFonts w:ascii="Keep Calm Medium" w:hAnsi="Keep Calm Medium"/>
                                    </w:rPr>
                                  </w:pPr>
                                  <w:r w:rsidRPr="00CD4FF9">
                                    <w:t>Alan Posner</w:t>
                                  </w:r>
                                </w:p>
                                <w:p w14:paraId="3368A03D" w14:textId="77777777" w:rsidR="00831F52" w:rsidRDefault="00831F52" w:rsidP="00CD4FF9">
                                  <w:pPr>
                                    <w:rPr>
                                      <w:rFonts w:ascii="Keep Calm Medium" w:hAnsi="Keep Calm Medium"/>
                                    </w:rPr>
                                  </w:pPr>
                                </w:p>
                                <w:p w14:paraId="4FD82352" w14:textId="77777777" w:rsidR="00831F52" w:rsidRPr="00CD4FF9" w:rsidRDefault="00831F52" w:rsidP="00CD4FF9">
                                  <w:pPr>
                                    <w:rPr>
                                      <w:rFonts w:ascii="Keep Calm Medium" w:hAnsi="Keep Calm Medium"/>
                                    </w:rPr>
                                  </w:pPr>
                                  <w:r w:rsidRPr="00CD4FF9">
                                    <w:rPr>
                                      <w:rFonts w:ascii="Keep Calm Medium" w:hAnsi="Keep Calm Medium"/>
                                    </w:rPr>
                                    <w:t>Baritone Saxophone</w:t>
                                  </w:r>
                                </w:p>
                                <w:p w14:paraId="31CFCE7E" w14:textId="77777777" w:rsidR="00831F52" w:rsidRPr="00CD4FF9" w:rsidRDefault="00831F52" w:rsidP="00CD4FF9">
                                  <w:pPr>
                                    <w:rPr>
                                      <w:rFonts w:ascii="Keep Calm Medium" w:hAnsi="Keep Calm Medium"/>
                                    </w:rPr>
                                  </w:pPr>
                                  <w:r w:rsidRPr="00CD4FF9">
                                    <w:t>Elon Jamison</w:t>
                                  </w:r>
                                </w:p>
                                <w:p w14:paraId="0C31791D" w14:textId="77777777" w:rsidR="00831F52" w:rsidRDefault="00831F52" w:rsidP="00CD4FF9">
                                  <w:pPr>
                                    <w:rPr>
                                      <w:rFonts w:ascii="Keep Calm Medium" w:hAnsi="Keep Calm Medium"/>
                                    </w:rPr>
                                  </w:pPr>
                                </w:p>
                                <w:p w14:paraId="61000FFF" w14:textId="77777777" w:rsidR="00831F52" w:rsidRPr="00CD4FF9" w:rsidRDefault="00831F52" w:rsidP="00CD4FF9">
                                  <w:pPr>
                                    <w:rPr>
                                      <w:rFonts w:ascii="Keep Calm Medium" w:hAnsi="Keep Calm Medium"/>
                                    </w:rPr>
                                  </w:pPr>
                                  <w:r w:rsidRPr="00CD4FF9">
                                    <w:rPr>
                                      <w:rFonts w:ascii="Keep Calm Medium" w:hAnsi="Keep Calm Medium"/>
                                    </w:rPr>
                                    <w:t>Trumpet</w:t>
                                  </w:r>
                                </w:p>
                                <w:p w14:paraId="5A7287E5" w14:textId="77777777" w:rsidR="00831F52" w:rsidRDefault="00831F52" w:rsidP="00CD4FF9">
                                  <w:r>
                                    <w:t>Patti Aberlich</w:t>
                                  </w:r>
                                </w:p>
                                <w:p w14:paraId="76D4495C" w14:textId="77777777" w:rsidR="00831F52" w:rsidRDefault="00831F52" w:rsidP="00CD4FF9">
                                  <w:r>
                                    <w:t>Rick Blanchard</w:t>
                                  </w:r>
                                </w:p>
                                <w:p w14:paraId="490F4136" w14:textId="77777777" w:rsidR="00831F52" w:rsidRDefault="00831F52" w:rsidP="00CD4FF9">
                                  <w:r>
                                    <w:t>Todd Galloway</w:t>
                                  </w:r>
                                </w:p>
                                <w:p w14:paraId="694598F2" w14:textId="77777777" w:rsidR="00831F52" w:rsidRDefault="00831F52" w:rsidP="00CD4FF9">
                                  <w:r>
                                    <w:t>Frank Gbur</w:t>
                                  </w:r>
                                </w:p>
                                <w:p w14:paraId="2E095E12" w14:textId="77777777" w:rsidR="00831F52" w:rsidRDefault="00831F52" w:rsidP="00CD4FF9">
                                  <w:r w:rsidRPr="00CD4FF9">
                                    <w:t>Nick Hounshell</w:t>
                                  </w:r>
                                </w:p>
                                <w:p w14:paraId="386AB06E" w14:textId="77777777" w:rsidR="00831F52" w:rsidRDefault="00831F52" w:rsidP="00CD4FF9">
                                  <w:r>
                                    <w:t>Adrian Johnson</w:t>
                                  </w:r>
                                </w:p>
                                <w:p w14:paraId="6FFF4845" w14:textId="77777777" w:rsidR="00831F52" w:rsidRDefault="00831F52" w:rsidP="00CD4FF9">
                                  <w:r>
                                    <w:t>Paul LeVeck</w:t>
                                  </w:r>
                                </w:p>
                                <w:p w14:paraId="2F8476E1" w14:textId="77777777" w:rsidR="00831F52" w:rsidRDefault="00831F52" w:rsidP="00CD4FF9">
                                  <w:r>
                                    <w:t>Chris Marco</w:t>
                                  </w:r>
                                </w:p>
                                <w:p w14:paraId="07D15A4D" w14:textId="77777777" w:rsidR="00831F52" w:rsidRDefault="00831F52" w:rsidP="00CD4FF9">
                                  <w:r>
                                    <w:t>Kate McCutcheon</w:t>
                                  </w:r>
                                </w:p>
                                <w:p w14:paraId="0581F72B" w14:textId="77777777" w:rsidR="00831F52" w:rsidRDefault="00831F52" w:rsidP="00CD4FF9">
                                  <w:r>
                                    <w:t>Steven Papadas</w:t>
                                  </w:r>
                                </w:p>
                                <w:p w14:paraId="65F3F320" w14:textId="77777777" w:rsidR="00831F52" w:rsidRPr="00CD4FF9" w:rsidRDefault="00831F52" w:rsidP="00CD4FF9">
                                  <w:pPr>
                                    <w:rPr>
                                      <w:rFonts w:ascii="Keep Calm Medium" w:hAnsi="Keep Calm Medium"/>
                                    </w:rPr>
                                  </w:pPr>
                                  <w:r>
                                    <w:t>Tom Torrento</w:t>
                                  </w:r>
                                </w:p>
                                <w:p w14:paraId="5AC30FE7" w14:textId="77777777" w:rsidR="00831F52" w:rsidRDefault="00831F52" w:rsidP="00CD4FF9">
                                  <w:pPr>
                                    <w:rPr>
                                      <w:rFonts w:ascii="Keep Calm Medium" w:hAnsi="Keep Calm Medium"/>
                                    </w:rPr>
                                  </w:pPr>
                                </w:p>
                                <w:p w14:paraId="084605BC" w14:textId="77777777" w:rsidR="00831F52" w:rsidRDefault="00831F52" w:rsidP="00CD4FF9">
                                  <w:pPr>
                                    <w:rPr>
                                      <w:rFonts w:ascii="Keep Calm Medium" w:hAnsi="Keep Calm Medium"/>
                                    </w:rPr>
                                  </w:pPr>
                                  <w:r w:rsidRPr="00CD4FF9">
                                    <w:rPr>
                                      <w:rFonts w:ascii="Keep Calm Medium" w:hAnsi="Keep Calm Medium"/>
                                    </w:rPr>
                                    <w:t>French Horn</w:t>
                                  </w:r>
                                </w:p>
                                <w:p w14:paraId="0156B798" w14:textId="77777777" w:rsidR="00831F52" w:rsidRDefault="00831F52" w:rsidP="00CD4FF9">
                                  <w:r>
                                    <w:t>Robert Barksdale</w:t>
                                  </w:r>
                                </w:p>
                                <w:p w14:paraId="76CE01D4" w14:textId="77777777" w:rsidR="00831F52" w:rsidRDefault="00831F52" w:rsidP="00CD4FF9">
                                  <w:r>
                                    <w:t>Matt Rautio</w:t>
                                  </w:r>
                                </w:p>
                                <w:p w14:paraId="58292A63" w14:textId="77777777" w:rsidR="00831F52" w:rsidRDefault="00831F52" w:rsidP="00CD4FF9">
                                  <w:r>
                                    <w:t>Lonnie Thomas</w:t>
                                  </w:r>
                                </w:p>
                                <w:p w14:paraId="3E4BED75" w14:textId="77777777" w:rsidR="00831F52" w:rsidRDefault="00831F52" w:rsidP="00CD4FF9">
                                  <w:r>
                                    <w:t>Cody Thompson</w:t>
                                  </w:r>
                                </w:p>
                                <w:p w14:paraId="01E18503" w14:textId="77777777" w:rsidR="00831F52" w:rsidRDefault="00831F52" w:rsidP="00CD4FF9">
                                  <w:r>
                                    <w:t>Michael Travis</w:t>
                                  </w:r>
                                </w:p>
                                <w:p w14:paraId="43B87FF5" w14:textId="77777777" w:rsidR="00831F52" w:rsidRDefault="00831F52" w:rsidP="00CD4FF9">
                                  <w:r>
                                    <w:t>Edward Ungerman</w:t>
                                  </w:r>
                                </w:p>
                                <w:p w14:paraId="1811B8DE" w14:textId="77777777" w:rsidR="00831F52" w:rsidRPr="00CD4FF9" w:rsidRDefault="00831F52" w:rsidP="00CD4FF9">
                                  <w:pPr>
                                    <w:rPr>
                                      <w:rFonts w:ascii="Keep Calm Medium" w:hAnsi="Keep Calm Medium"/>
                                    </w:rPr>
                                  </w:pPr>
                                </w:p>
                                <w:p w14:paraId="7AEDE57A" w14:textId="77777777" w:rsidR="00831F52" w:rsidRPr="00CD4FF9" w:rsidRDefault="00831F52" w:rsidP="00CD4FF9">
                                  <w:pPr>
                                    <w:rPr>
                                      <w:rFonts w:ascii="Keep Calm Medium" w:hAnsi="Keep Calm Medium"/>
                                    </w:rPr>
                                  </w:pPr>
                                  <w:r w:rsidRPr="00CD4FF9">
                                    <w:rPr>
                                      <w:rFonts w:ascii="Keep Calm Medium" w:hAnsi="Keep Calm Medium"/>
                                    </w:rPr>
                                    <w:t>Trombone</w:t>
                                  </w:r>
                                </w:p>
                                <w:p w14:paraId="13896871" w14:textId="77777777" w:rsidR="00831F52" w:rsidRDefault="00831F52" w:rsidP="00CD4FF9">
                                  <w:r>
                                    <w:t>Chuck Copus</w:t>
                                  </w:r>
                                </w:p>
                                <w:p w14:paraId="197878EA" w14:textId="77777777" w:rsidR="00831F52" w:rsidRDefault="00831F52" w:rsidP="00CD4FF9">
                                  <w:r>
                                    <w:t>Anthony Cregar</w:t>
                                  </w:r>
                                </w:p>
                                <w:p w14:paraId="3DC375E2" w14:textId="77777777" w:rsidR="00831F52" w:rsidRDefault="00831F52" w:rsidP="00CD4FF9">
                                  <w:r>
                                    <w:t>Denzel Donald</w:t>
                                  </w:r>
                                </w:p>
                                <w:p w14:paraId="0E8E46E1" w14:textId="77777777" w:rsidR="00831F52" w:rsidRDefault="00831F52" w:rsidP="00CD4FF9">
                                  <w:r>
                                    <w:t>Jonathon Kelly</w:t>
                                  </w:r>
                                </w:p>
                                <w:p w14:paraId="0341EF2C" w14:textId="77777777" w:rsidR="00831F52" w:rsidRDefault="00831F52" w:rsidP="00CD4FF9">
                                  <w:r>
                                    <w:t>Haylee McCutcheon</w:t>
                                  </w:r>
                                </w:p>
                                <w:p w14:paraId="13811EC3" w14:textId="77777777" w:rsidR="00831F52" w:rsidRDefault="00831F52" w:rsidP="00CD4FF9">
                                  <w:r>
                                    <w:t>Monique Thomas</w:t>
                                  </w:r>
                                </w:p>
                                <w:p w14:paraId="5B85E606" w14:textId="77777777" w:rsidR="00831F52" w:rsidRDefault="00831F52" w:rsidP="00CD4FF9">
                                  <w:pPr>
                                    <w:rPr>
                                      <w:rFonts w:ascii="Keep Calm Medium" w:hAnsi="Keep Calm Medium"/>
                                    </w:rPr>
                                  </w:pPr>
                                  <w:r>
                                    <w:t>Jordan Webb</w:t>
                                  </w:r>
                                </w:p>
                                <w:p w14:paraId="3AD65417" w14:textId="77777777" w:rsidR="00831F52" w:rsidRDefault="00831F52" w:rsidP="00CD4FF9">
                                  <w:pPr>
                                    <w:rPr>
                                      <w:rFonts w:ascii="Keep Calm Medium" w:hAnsi="Keep Calm Medium"/>
                                    </w:rPr>
                                  </w:pPr>
                                </w:p>
                                <w:p w14:paraId="4B64BD03" w14:textId="77777777" w:rsidR="00831F52" w:rsidRPr="00CD4FF9" w:rsidRDefault="00831F52" w:rsidP="00CD4FF9">
                                  <w:pPr>
                                    <w:rPr>
                                      <w:rFonts w:ascii="Keep Calm Medium" w:hAnsi="Keep Calm Medium"/>
                                    </w:rPr>
                                  </w:pPr>
                                  <w:r w:rsidRPr="00CD4FF9">
                                    <w:rPr>
                                      <w:rFonts w:ascii="Keep Calm Medium" w:hAnsi="Keep Calm Medium"/>
                                    </w:rPr>
                                    <w:t>Euphonium</w:t>
                                  </w:r>
                                </w:p>
                                <w:p w14:paraId="72B400F1" w14:textId="77777777" w:rsidR="00831F52" w:rsidRDefault="00831F52" w:rsidP="00CD4FF9">
                                  <w:pPr>
                                    <w:rPr>
                                      <w:rFonts w:ascii="Keep Calm Medium" w:hAnsi="Keep Calm Medium"/>
                                    </w:rPr>
                                  </w:pPr>
                                </w:p>
                                <w:p w14:paraId="7E950A1E" w14:textId="77777777" w:rsidR="00831F52" w:rsidRDefault="00831F52" w:rsidP="00CD4FF9">
                                  <w:pPr>
                                    <w:rPr>
                                      <w:rFonts w:ascii="Keep Calm Medium" w:hAnsi="Keep Calm Medium"/>
                                    </w:rPr>
                                  </w:pPr>
                                  <w:r w:rsidRPr="00CD4FF9">
                                    <w:rPr>
                                      <w:rFonts w:ascii="Keep Calm Medium" w:hAnsi="Keep Calm Medium"/>
                                    </w:rPr>
                                    <w:t>Tuba</w:t>
                                  </w:r>
                                </w:p>
                                <w:p w14:paraId="36B228BF" w14:textId="77777777" w:rsidR="00831F52" w:rsidRPr="00CD4FF9" w:rsidRDefault="00831F52" w:rsidP="00CD4FF9">
                                  <w:pPr>
                                    <w:rPr>
                                      <w:rFonts w:ascii="Keep Calm Medium" w:hAnsi="Keep Calm Medium"/>
                                    </w:rPr>
                                  </w:pPr>
                                </w:p>
                                <w:p w14:paraId="6BD1E700" w14:textId="77777777" w:rsidR="00831F52" w:rsidRPr="00CD4FF9" w:rsidRDefault="00831F52" w:rsidP="00CD4FF9">
                                  <w:pPr>
                                    <w:rPr>
                                      <w:rFonts w:ascii="Keep Calm Medium" w:hAnsi="Keep Calm Medium"/>
                                    </w:rPr>
                                  </w:pPr>
                                  <w:r w:rsidRPr="00CD4FF9">
                                    <w:rPr>
                                      <w:rFonts w:ascii="Keep Calm Medium" w:hAnsi="Keep Calm Medium"/>
                                    </w:rPr>
                                    <w:t>Percussion</w:t>
                                  </w:r>
                                </w:p>
                                <w:p w14:paraId="6E97CD01" w14:textId="77777777" w:rsidR="00831F52" w:rsidRPr="00CD4FF9" w:rsidRDefault="00831F52">
                                  <w:pPr>
                                    <w:rPr>
                                      <w:noProof/>
                                    </w:rPr>
                                  </w:pPr>
                                  <w:r>
                                    <w:t>Carl Stone</w:t>
                                  </w:r>
                                </w:p>
                              </w:tc>
                            </w:tr>
                          </w:tbl>
                          <w:p w14:paraId="3AB4EAD7" w14:textId="77777777" w:rsidR="00831F52" w:rsidRDefault="00831F52">
                            <w:pPr>
                              <w:rPr>
                                <w:noProof/>
                              </w:rPr>
                            </w:pPr>
                          </w:p>
                        </w:txbxContent>
                      </wps:txbx>
                      <wps:bodyPr rot="0" spcFirstLastPara="0" vertOverflow="overflow" horzOverflow="overflow" vert="horz" wrap="none" lIns="68580" tIns="0" rIns="68580" bIns="0" numCol="1" spcCol="0" rtlCol="0" fromWordArt="0" anchor="t" anchorCtr="0" forceAA="0" compatLnSpc="1">
                        <a:prstTxWarp prst="textNoShape">
                          <a:avLst/>
                        </a:prstTxWarp>
                        <a:spAutoFit/>
                      </wps:bodyPr>
                    </wps:wsp>
                  </a:graphicData>
                </a:graphic>
              </wp:anchor>
            </w:drawing>
          </mc:Choice>
          <mc:Fallback>
            <w:pict>
              <v:shape id="Text Box 206" o:spid="_x0000_s1036" type="#_x0000_t202" style="position:absolute;margin-left:29.2pt;margin-top:29.75pt;width:19.85pt;height:22in;z-index:251682883;visibility:visible;mso-wrap-style:none;mso-wrap-distance-left:9pt;mso-wrap-distance-top:0;mso-wrap-distance-right:9pt;mso-wrap-distance-bottom:0;mso-position-horizontal:absolute;mso-position-horizontal-relative:page;mso-position-vertical:absolute;mso-position-vertical-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" filled="f" stroked="f">
                <v:textbox style="mso-fit-shape-to-text:t" inset="5.4pt,0,5.4pt,0">
                  <w:txbxContent>
                    <w:tbl>
                      <w:tblPr>
                        <w:tblStyle w:val="TableGrid"/>
                        <w:tblW w:w="0" w:type="auto"/>
                        <w:tblLook w:val="04A0" w:firstRow="1" w:lastRow="0" w:firstColumn="1" w:lastColumn="0" w:noHBand="0" w:noVBand="1"/>
                      </w:tblPr>
                      <w:tblGrid>
                        <w:gridCol w:w="3800"/>
                        <w:gridCol w:w="3702"/>
                      </w:tblGrid>
                      <w:tr w:rsidR="00831F52" w14:paraId="459CFFB6" w14:textId="77777777" w:rsidTr="00CD4FF9">
                        <w:trPr>
                          <w:trHeight w:val="11055"/>
                        </w:trPr>
                        <w:tc>
                          <w:tcPr>
                            <w:tcW w:w="3800" w:type="dxa"/>
                            <w:tcBorders>
                              <w:top w:val="nil"/>
                              <w:left w:val="nil"/>
                              <w:bottom w:val="nil"/>
                              <w:right w:val="nil"/>
                            </w:tcBorders>
                          </w:tcPr>
                          <w:p w14:paraId="04CC0DB5" w14:textId="77777777" w:rsidR="00831F52" w:rsidRPr="00CE69F0" w:rsidRDefault="00831F52" w:rsidP="00CD4FF9">
                            <w:pPr>
                              <w:rPr>
                                <w:rFonts w:ascii="Keep Calm Medium" w:hAnsi="Keep Calm Medium"/>
                              </w:rPr>
                            </w:pPr>
                          </w:p>
                          <w:p w14:paraId="23369E84" w14:textId="77777777" w:rsidR="00831F52" w:rsidRDefault="00831F52" w:rsidP="00CD4FF9">
                            <w:pPr>
                              <w:rPr>
                                <w:rFonts w:ascii="Keep Calm Medium" w:hAnsi="Keep Calm Medium"/>
                              </w:rPr>
                            </w:pPr>
                          </w:p>
                          <w:p w14:paraId="016BE58E" w14:textId="77777777" w:rsidR="00831F52" w:rsidRDefault="00831F52" w:rsidP="00CD4FF9">
                            <w:pPr>
                              <w:rPr>
                                <w:rFonts w:ascii="Keep Calm Medium" w:hAnsi="Keep Calm Medium"/>
                              </w:rPr>
                            </w:pPr>
                          </w:p>
                          <w:p w14:paraId="23522386" w14:textId="77777777" w:rsidR="00831F52" w:rsidRDefault="00831F52" w:rsidP="00CD4FF9">
                            <w:pPr>
                              <w:rPr>
                                <w:rFonts w:ascii="Keep Calm Medium" w:hAnsi="Keep Calm Medium"/>
                              </w:rPr>
                            </w:pPr>
                          </w:p>
                          <w:p w14:paraId="2129823B" w14:textId="77777777" w:rsidR="00831F52" w:rsidRDefault="00831F52" w:rsidP="00CD4FF9">
                            <w:pPr>
                              <w:rPr>
                                <w:rFonts w:ascii="Keep Calm Medium" w:hAnsi="Keep Calm Medium"/>
                              </w:rPr>
                            </w:pPr>
                          </w:p>
                          <w:p w14:paraId="5075D967" w14:textId="77777777" w:rsidR="00831F52" w:rsidRDefault="00831F52" w:rsidP="00CD4FF9">
                            <w:pPr>
                              <w:rPr>
                                <w:rFonts w:ascii="Keep Calm Medium" w:hAnsi="Keep Calm Medium"/>
                              </w:rPr>
                            </w:pPr>
                          </w:p>
                          <w:p w14:paraId="54221CF2" w14:textId="77777777" w:rsidR="00831F52" w:rsidRDefault="00831F52" w:rsidP="00CD4FF9">
                            <w:pPr>
                              <w:rPr>
                                <w:rFonts w:ascii="Keep Calm Medium" w:hAnsi="Keep Calm Medium"/>
                              </w:rPr>
                            </w:pPr>
                          </w:p>
                          <w:p w14:paraId="3BBD4DE0" w14:textId="77777777" w:rsidR="00831F52" w:rsidRDefault="00831F52" w:rsidP="00CD4FF9">
                            <w:pPr>
                              <w:rPr>
                                <w:rFonts w:ascii="Keep Calm Medium" w:hAnsi="Keep Calm Medium"/>
                              </w:rPr>
                            </w:pPr>
                          </w:p>
                          <w:p w14:paraId="68615BAC" w14:textId="77777777" w:rsidR="00831F52" w:rsidRDefault="00831F52" w:rsidP="00CD4FF9">
                            <w:pPr>
                              <w:rPr>
                                <w:rFonts w:ascii="Keep Calm Medium" w:hAnsi="Keep Calm Medium"/>
                              </w:rPr>
                            </w:pPr>
                          </w:p>
                          <w:p w14:paraId="7A06B264" w14:textId="77777777" w:rsidR="00831F52" w:rsidRDefault="00831F52" w:rsidP="00CD4FF9">
                            <w:pPr>
                              <w:rPr>
                                <w:rFonts w:ascii="Keep Calm Medium" w:hAnsi="Keep Calm Medium"/>
                              </w:rPr>
                            </w:pPr>
                          </w:p>
                          <w:p w14:paraId="6DF6AF85" w14:textId="77777777" w:rsidR="00831F52" w:rsidRDefault="00831F52" w:rsidP="00CD4FF9">
                            <w:pPr>
                              <w:rPr>
                                <w:rFonts w:ascii="Keep Calm Medium" w:hAnsi="Keep Calm Medium"/>
                              </w:rPr>
                            </w:pPr>
                          </w:p>
                          <w:p w14:paraId="2BB871A3" w14:textId="77777777" w:rsidR="00831F52" w:rsidRDefault="00831F52" w:rsidP="00CD4FF9">
                            <w:pPr>
                              <w:rPr>
                                <w:rFonts w:ascii="Keep Calm Medium" w:hAnsi="Keep Calm Medium"/>
                              </w:rPr>
                            </w:pPr>
                            <w:r>
                              <w:rPr>
                                <w:rFonts w:ascii="Keep Calm Medium" w:hAnsi="Keep Calm Medium"/>
                              </w:rPr>
                              <w:t>2015 Members</w:t>
                            </w:r>
                          </w:p>
                          <w:p w14:paraId="5DEC387B" w14:textId="77777777" w:rsidR="00831F52" w:rsidRDefault="00831F52" w:rsidP="00CD4FF9">
                            <w:pPr>
                              <w:rPr>
                                <w:rFonts w:ascii="Keep Calm Medium" w:hAnsi="Keep Calm Medium"/>
                              </w:rPr>
                            </w:pPr>
                          </w:p>
                          <w:p w14:paraId="4A3F9E59" w14:textId="77777777" w:rsidR="00831F52" w:rsidRPr="00CE69F0" w:rsidRDefault="00831F52" w:rsidP="00CD4FF9">
                            <w:pPr>
                              <w:rPr>
                                <w:rFonts w:ascii="Keep Calm Medium" w:hAnsi="Keep Calm Medium"/>
                              </w:rPr>
                            </w:pPr>
                            <w:r w:rsidRPr="00CE69F0">
                              <w:rPr>
                                <w:rFonts w:ascii="Keep Calm Medium" w:hAnsi="Keep Calm Medium"/>
                              </w:rPr>
                              <w:t>Piccolo</w:t>
                            </w:r>
                          </w:p>
                          <w:p w14:paraId="05AAAA1B" w14:textId="77777777" w:rsidR="00831F52" w:rsidRPr="00CE69F0" w:rsidRDefault="00831F52" w:rsidP="00CD4FF9">
                            <w:r w:rsidRPr="00CE69F0">
                              <w:t>Rachel Akers</w:t>
                            </w:r>
                            <w:r>
                              <w:t>*</w:t>
                            </w:r>
                          </w:p>
                          <w:p w14:paraId="7F4C8541" w14:textId="77777777" w:rsidR="00831F52" w:rsidRPr="00CE69F0" w:rsidRDefault="00831F52" w:rsidP="00CD4FF9"/>
                          <w:p w14:paraId="35A0F857" w14:textId="77777777" w:rsidR="00831F52" w:rsidRPr="00CE69F0" w:rsidRDefault="00831F52" w:rsidP="00CD4FF9">
                            <w:pPr>
                              <w:rPr>
                                <w:rFonts w:ascii="Keep Calm Medium" w:hAnsi="Keep Calm Medium"/>
                              </w:rPr>
                            </w:pPr>
                            <w:r w:rsidRPr="00CE69F0">
                              <w:rPr>
                                <w:rFonts w:ascii="Keep Calm Medium" w:hAnsi="Keep Calm Medium"/>
                              </w:rPr>
                              <w:t>Flute</w:t>
                            </w:r>
                          </w:p>
                          <w:p w14:paraId="7B63E078" w14:textId="77777777" w:rsidR="00831F52" w:rsidRPr="00CE69F0" w:rsidRDefault="00831F52" w:rsidP="00CD4FF9">
                            <w:r w:rsidRPr="00CE69F0">
                              <w:t>Rachel Akers</w:t>
                            </w:r>
                            <w:r>
                              <w:t>*</w:t>
                            </w:r>
                          </w:p>
                          <w:p w14:paraId="41A744A5" w14:textId="77777777" w:rsidR="00831F52" w:rsidRPr="00CE69F0" w:rsidRDefault="00831F52" w:rsidP="00CD4FF9">
                            <w:r w:rsidRPr="00CE69F0">
                              <w:t>Julie Brennan</w:t>
                            </w:r>
                            <w:r>
                              <w:t>*</w:t>
                            </w:r>
                          </w:p>
                          <w:p w14:paraId="49013AE4" w14:textId="77777777" w:rsidR="00831F52" w:rsidRPr="00CE69F0" w:rsidRDefault="00831F52" w:rsidP="00CD4FF9">
                            <w:r w:rsidRPr="00CE69F0">
                              <w:t>Alicia Funk</w:t>
                            </w:r>
                            <w:r>
                              <w:t>*</w:t>
                            </w:r>
                          </w:p>
                          <w:p w14:paraId="4F3D2B92" w14:textId="77777777" w:rsidR="00831F52" w:rsidRPr="00CE69F0" w:rsidRDefault="00831F52" w:rsidP="00CD4FF9">
                            <w:r w:rsidRPr="00CE69F0">
                              <w:t>Emily McCutcheon</w:t>
                            </w:r>
                            <w:r>
                              <w:t>*</w:t>
                            </w:r>
                          </w:p>
                          <w:p w14:paraId="78BD6BB5" w14:textId="77777777" w:rsidR="00831F52" w:rsidRPr="00CE69F0" w:rsidRDefault="00831F52" w:rsidP="00CD4FF9">
                            <w:r w:rsidRPr="00CE69F0">
                              <w:t>Pam Michael</w:t>
                            </w:r>
                          </w:p>
                          <w:p w14:paraId="15D9FFA2" w14:textId="77777777" w:rsidR="00831F52" w:rsidRPr="00CE69F0" w:rsidRDefault="00831F52" w:rsidP="00CD4FF9">
                            <w:r w:rsidRPr="00CE69F0">
                              <w:t>Victoria Miller</w:t>
                            </w:r>
                          </w:p>
                          <w:p w14:paraId="6730AD82" w14:textId="77777777" w:rsidR="00831F52" w:rsidRPr="00CE69F0" w:rsidRDefault="00831F52" w:rsidP="00CD4FF9">
                            <w:r w:rsidRPr="00CE69F0">
                              <w:t>Sharon Mitchell</w:t>
                            </w:r>
                          </w:p>
                          <w:p w14:paraId="517D5541" w14:textId="77777777" w:rsidR="00831F52" w:rsidRPr="00CE69F0" w:rsidRDefault="00831F52" w:rsidP="00CD4FF9">
                            <w:r w:rsidRPr="00CE69F0">
                              <w:t>Shantel Perez</w:t>
                            </w:r>
                          </w:p>
                          <w:p w14:paraId="503C7036" w14:textId="77777777" w:rsidR="00831F52" w:rsidRPr="00CE69F0" w:rsidRDefault="00831F52" w:rsidP="00CD4FF9">
                            <w:r w:rsidRPr="00CE69F0">
                              <w:t>Vicky Rautio</w:t>
                            </w:r>
                          </w:p>
                          <w:p w14:paraId="39A99A0A" w14:textId="77777777" w:rsidR="00831F52" w:rsidRPr="00CE69F0" w:rsidRDefault="00831F52" w:rsidP="00CD4FF9">
                            <w:r w:rsidRPr="00CE69F0">
                              <w:t>Pam Wilkins</w:t>
                            </w:r>
                          </w:p>
                          <w:p w14:paraId="3A8743FB" w14:textId="77777777" w:rsidR="00831F52" w:rsidRPr="00CE69F0" w:rsidRDefault="00831F52" w:rsidP="00CD4FF9">
                            <w:pPr>
                              <w:rPr>
                                <w:rFonts w:ascii="Keep Calm Medium" w:hAnsi="Keep Calm Medium"/>
                              </w:rPr>
                            </w:pPr>
                          </w:p>
                          <w:p w14:paraId="7247BF8F" w14:textId="77777777" w:rsidR="00831F52" w:rsidRPr="00CE69F0" w:rsidRDefault="00831F52" w:rsidP="00CD4FF9">
                            <w:pPr>
                              <w:rPr>
                                <w:rFonts w:ascii="Keep Calm Medium" w:hAnsi="Keep Calm Medium"/>
                              </w:rPr>
                            </w:pPr>
                            <w:r w:rsidRPr="00CE69F0">
                              <w:rPr>
                                <w:rFonts w:ascii="Keep Calm Medium" w:hAnsi="Keep Calm Medium"/>
                              </w:rPr>
                              <w:t>Oboe</w:t>
                            </w:r>
                          </w:p>
                          <w:p w14:paraId="458CC6D0" w14:textId="77777777" w:rsidR="00831F52" w:rsidRPr="00CE69F0" w:rsidRDefault="00831F52" w:rsidP="00CD4FF9">
                            <w:r w:rsidRPr="00CE69F0">
                              <w:t>Rachel Bentley</w:t>
                            </w:r>
                          </w:p>
                          <w:p w14:paraId="44B3E8C3" w14:textId="77777777" w:rsidR="00831F52" w:rsidRPr="00CE69F0" w:rsidRDefault="00831F52" w:rsidP="00CD4FF9">
                            <w:r w:rsidRPr="00CE69F0">
                              <w:t>Rebecca Hammond</w:t>
                            </w:r>
                          </w:p>
                          <w:p w14:paraId="44F55A74" w14:textId="77777777" w:rsidR="00831F52" w:rsidRPr="00CE69F0" w:rsidRDefault="00831F52" w:rsidP="00CD4FF9">
                            <w:r w:rsidRPr="00CE69F0">
                              <w:t>Samantha Wunderlich</w:t>
                            </w:r>
                            <w:r>
                              <w:t>*</w:t>
                            </w:r>
                          </w:p>
                          <w:p w14:paraId="139BF746" w14:textId="77777777" w:rsidR="00831F52" w:rsidRPr="00CE69F0" w:rsidRDefault="00831F52" w:rsidP="00CD4FF9">
                            <w:pPr>
                              <w:rPr>
                                <w:rFonts w:ascii="Keep Calm Medium" w:hAnsi="Keep Calm Medium"/>
                              </w:rPr>
                            </w:pPr>
                          </w:p>
                          <w:p w14:paraId="6169F7D1" w14:textId="77777777" w:rsidR="00831F52" w:rsidRPr="00CE69F0" w:rsidRDefault="00831F52" w:rsidP="00CD4FF9">
                            <w:pPr>
                              <w:rPr>
                                <w:rFonts w:ascii="Keep Calm Medium" w:hAnsi="Keep Calm Medium"/>
                              </w:rPr>
                            </w:pPr>
                            <w:r w:rsidRPr="00CE69F0">
                              <w:rPr>
                                <w:rFonts w:ascii="Keep Calm Medium" w:hAnsi="Keep Calm Medium"/>
                              </w:rPr>
                              <w:t>Bassoon</w:t>
                            </w:r>
                          </w:p>
                          <w:p w14:paraId="39550064" w14:textId="77777777" w:rsidR="00831F52" w:rsidRPr="00CE69F0" w:rsidRDefault="00831F52" w:rsidP="00CD4FF9">
                            <w:r w:rsidRPr="00CE69F0">
                              <w:t>Katie Akers</w:t>
                            </w:r>
                            <w:r>
                              <w:t>*</w:t>
                            </w:r>
                          </w:p>
                          <w:p w14:paraId="0CFCD2A6" w14:textId="77777777" w:rsidR="00831F52" w:rsidRPr="00CE69F0" w:rsidRDefault="00831F52" w:rsidP="00CD4FF9">
                            <w:r>
                              <w:t>Stacey Jamison</w:t>
                            </w:r>
                          </w:p>
                        </w:tc>
                        <w:tc>
                          <w:tcPr>
                            <w:tcW w:w="3702" w:type="dxa"/>
                            <w:tcBorders>
                              <w:top w:val="nil"/>
                              <w:left w:val="nil"/>
                              <w:bottom w:val="nil"/>
                              <w:right w:val="nil"/>
                            </w:tcBorders>
                          </w:tcPr>
                          <w:p w14:paraId="5A29E75F" w14:textId="77777777" w:rsidR="00831F52" w:rsidRDefault="00831F52" w:rsidP="00EC6C42">
                            <w:pPr>
                              <w:rPr>
                                <w:rFonts w:ascii="Keep Calm Medium" w:hAnsi="Keep Calm Medium"/>
                              </w:rPr>
                            </w:pPr>
                          </w:p>
                          <w:p w14:paraId="149E02C7" w14:textId="77777777" w:rsidR="00831F52" w:rsidRDefault="00831F52" w:rsidP="00EC6C42">
                            <w:pPr>
                              <w:rPr>
                                <w:rFonts w:ascii="Keep Calm Medium" w:hAnsi="Keep Calm Medium"/>
                              </w:rPr>
                            </w:pPr>
                          </w:p>
                          <w:p w14:paraId="0CDD48EA" w14:textId="77777777" w:rsidR="00831F52" w:rsidRDefault="00831F52" w:rsidP="00EC6C42">
                            <w:pPr>
                              <w:rPr>
                                <w:rFonts w:ascii="Keep Calm Medium" w:hAnsi="Keep Calm Medium"/>
                              </w:rPr>
                            </w:pPr>
                          </w:p>
                          <w:p w14:paraId="2042EA76" w14:textId="77777777" w:rsidR="00831F52" w:rsidRDefault="00831F52" w:rsidP="00EC6C42">
                            <w:pPr>
                              <w:rPr>
                                <w:rFonts w:ascii="Keep Calm Medium" w:hAnsi="Keep Calm Medium"/>
                              </w:rPr>
                            </w:pPr>
                          </w:p>
                          <w:p w14:paraId="42298636" w14:textId="77777777" w:rsidR="00831F52" w:rsidRDefault="00831F52" w:rsidP="00EC6C42">
                            <w:pPr>
                              <w:rPr>
                                <w:rFonts w:ascii="Keep Calm Medium" w:hAnsi="Keep Calm Medium"/>
                              </w:rPr>
                            </w:pPr>
                          </w:p>
                          <w:p w14:paraId="4E0E9B2F" w14:textId="77777777" w:rsidR="00831F52" w:rsidRDefault="00831F52" w:rsidP="00EC6C42">
                            <w:pPr>
                              <w:rPr>
                                <w:rFonts w:ascii="Keep Calm Medium" w:hAnsi="Keep Calm Medium"/>
                              </w:rPr>
                            </w:pPr>
                          </w:p>
                          <w:p w14:paraId="2164448D" w14:textId="77777777" w:rsidR="00831F52" w:rsidRDefault="00831F52" w:rsidP="00EC6C42">
                            <w:pPr>
                              <w:rPr>
                                <w:rFonts w:ascii="Keep Calm Medium" w:hAnsi="Keep Calm Medium"/>
                              </w:rPr>
                            </w:pPr>
                          </w:p>
                          <w:p w14:paraId="1EA68CF9" w14:textId="77777777" w:rsidR="00831F52" w:rsidRDefault="00831F52" w:rsidP="00EC6C42">
                            <w:pPr>
                              <w:rPr>
                                <w:rFonts w:ascii="Keep Calm Medium" w:hAnsi="Keep Calm Medium"/>
                              </w:rPr>
                            </w:pPr>
                          </w:p>
                          <w:p w14:paraId="767AE553" w14:textId="77777777" w:rsidR="00831F52" w:rsidRDefault="00831F52" w:rsidP="00EC6C42">
                            <w:pPr>
                              <w:rPr>
                                <w:rFonts w:ascii="Keep Calm Medium" w:hAnsi="Keep Calm Medium"/>
                              </w:rPr>
                            </w:pPr>
                          </w:p>
                          <w:p w14:paraId="63BC9C2F" w14:textId="77777777" w:rsidR="00831F52" w:rsidRDefault="00831F52" w:rsidP="00EC6C42">
                            <w:pPr>
                              <w:rPr>
                                <w:rFonts w:ascii="Keep Calm Medium" w:hAnsi="Keep Calm Medium"/>
                              </w:rPr>
                            </w:pPr>
                          </w:p>
                          <w:p w14:paraId="55C09ACE" w14:textId="77777777" w:rsidR="00831F52" w:rsidRDefault="00831F52" w:rsidP="00EC6C42">
                            <w:pPr>
                              <w:rPr>
                                <w:rFonts w:ascii="Keep Calm Medium" w:hAnsi="Keep Calm Medium"/>
                              </w:rPr>
                            </w:pPr>
                          </w:p>
                          <w:p w14:paraId="58FFA19C" w14:textId="77777777" w:rsidR="00831F52" w:rsidRPr="00CE69F0" w:rsidRDefault="00831F52" w:rsidP="00EC6C42">
                            <w:pPr>
                              <w:rPr>
                                <w:rFonts w:ascii="Keep Calm Medium" w:hAnsi="Keep Calm Medium"/>
                              </w:rPr>
                            </w:pPr>
                            <w:r w:rsidRPr="00CE69F0">
                              <w:rPr>
                                <w:rFonts w:ascii="Keep Calm Medium" w:hAnsi="Keep Calm Medium"/>
                              </w:rPr>
                              <w:t>Clarinet</w:t>
                            </w:r>
                          </w:p>
                          <w:p w14:paraId="61E7B02B" w14:textId="77777777" w:rsidR="00831F52" w:rsidRPr="00CE69F0" w:rsidRDefault="00831F52" w:rsidP="00EC6C42">
                            <w:r w:rsidRPr="00CE69F0">
                              <w:t>Patrick Andridge</w:t>
                            </w:r>
                          </w:p>
                          <w:p w14:paraId="105E3AF0" w14:textId="77777777" w:rsidR="00831F52" w:rsidRPr="00CE69F0" w:rsidRDefault="00831F52" w:rsidP="00EC6C42">
                            <w:r>
                              <w:t>Mallory Fuller*</w:t>
                            </w:r>
                          </w:p>
                          <w:p w14:paraId="0A07D073" w14:textId="77777777" w:rsidR="00831F52" w:rsidRPr="00CE69F0" w:rsidRDefault="00831F52" w:rsidP="00EC6C42">
                            <w:r w:rsidRPr="00CE69F0">
                              <w:t>Barb Glovac</w:t>
                            </w:r>
                          </w:p>
                          <w:p w14:paraId="68D47549" w14:textId="77777777" w:rsidR="00831F52" w:rsidRPr="00CE69F0" w:rsidRDefault="00831F52" w:rsidP="00EC6C42">
                            <w:r w:rsidRPr="00CE69F0">
                              <w:t>Howard Gurewitz</w:t>
                            </w:r>
                          </w:p>
                          <w:p w14:paraId="39A4637C" w14:textId="77777777" w:rsidR="00831F52" w:rsidRPr="00CE69F0" w:rsidRDefault="00831F52" w:rsidP="00EC6C42">
                            <w:r w:rsidRPr="00CE69F0">
                              <w:t>Sarah Heightchew</w:t>
                            </w:r>
                          </w:p>
                          <w:p w14:paraId="72897073" w14:textId="77777777" w:rsidR="00831F52" w:rsidRPr="00CE69F0" w:rsidRDefault="00831F52" w:rsidP="00EC6C42">
                            <w:r w:rsidRPr="00CE69F0">
                              <w:t>Scott Miller</w:t>
                            </w:r>
                          </w:p>
                          <w:p w14:paraId="1DABD4E7" w14:textId="77777777" w:rsidR="00831F52" w:rsidRPr="00CE69F0" w:rsidRDefault="00831F52" w:rsidP="00EC6C42">
                            <w:r>
                              <w:t>Ron Owens*</w:t>
                            </w:r>
                          </w:p>
                          <w:p w14:paraId="641375C3" w14:textId="77777777" w:rsidR="00831F52" w:rsidRPr="00CE69F0" w:rsidRDefault="00831F52" w:rsidP="00EC6C42">
                            <w:r w:rsidRPr="00CE69F0">
                              <w:t>Joshua Pittman</w:t>
                            </w:r>
                          </w:p>
                          <w:p w14:paraId="59999D7E" w14:textId="77777777" w:rsidR="00831F52" w:rsidRPr="00CE69F0" w:rsidRDefault="00831F52" w:rsidP="00EC6C42">
                            <w:r w:rsidRPr="00CE69F0">
                              <w:t>Gina Soave</w:t>
                            </w:r>
                            <w:r>
                              <w:t>*</w:t>
                            </w:r>
                          </w:p>
                          <w:p w14:paraId="753BDAF0" w14:textId="77777777" w:rsidR="00831F52" w:rsidRDefault="00831F52" w:rsidP="00EC6C42">
                            <w:pPr>
                              <w:rPr>
                                <w:rFonts w:ascii="Keep Calm Medium" w:hAnsi="Keep Calm Medium"/>
                              </w:rPr>
                            </w:pPr>
                            <w:r w:rsidRPr="00CE69F0">
                              <w:t>Marie Watson</w:t>
                            </w:r>
                            <w:r w:rsidRPr="00CE69F0">
                              <w:rPr>
                                <w:rFonts w:ascii="Keep Calm Medium" w:hAnsi="Keep Calm Medium"/>
                              </w:rPr>
                              <w:t xml:space="preserve"> </w:t>
                            </w:r>
                          </w:p>
                          <w:p w14:paraId="144B262C" w14:textId="77777777" w:rsidR="00831F52" w:rsidRDefault="00831F52" w:rsidP="00EC6C42">
                            <w:pPr>
                              <w:rPr>
                                <w:rFonts w:ascii="Keep Calm Medium" w:hAnsi="Keep Calm Medium"/>
                              </w:rPr>
                            </w:pPr>
                          </w:p>
                          <w:p w14:paraId="22041890" w14:textId="77777777" w:rsidR="00831F52" w:rsidRPr="00CE69F0" w:rsidRDefault="00831F52" w:rsidP="00EC6C42">
                            <w:pPr>
                              <w:rPr>
                                <w:rFonts w:ascii="Keep Calm Medium" w:hAnsi="Keep Calm Medium"/>
                              </w:rPr>
                            </w:pPr>
                            <w:r w:rsidRPr="00CE69F0">
                              <w:rPr>
                                <w:rFonts w:ascii="Keep Calm Medium" w:hAnsi="Keep Calm Medium"/>
                              </w:rPr>
                              <w:t>Bass Clarinet</w:t>
                            </w:r>
                          </w:p>
                          <w:p w14:paraId="122F1718" w14:textId="77777777" w:rsidR="00831F52" w:rsidRPr="00CE69F0" w:rsidRDefault="00831F52" w:rsidP="00FE7B3A">
                            <w:r w:rsidRPr="00CE69F0">
                              <w:t>Doug Miller</w:t>
                            </w:r>
                            <w:r>
                              <w:t>*</w:t>
                            </w:r>
                          </w:p>
                          <w:p w14:paraId="3395B1D6" w14:textId="77777777" w:rsidR="00831F52" w:rsidRPr="00CE69F0" w:rsidRDefault="00831F52" w:rsidP="00FE7B3A"/>
                          <w:p w14:paraId="10D4287A" w14:textId="77777777" w:rsidR="00831F52" w:rsidRPr="00CE69F0" w:rsidRDefault="00831F52" w:rsidP="00FE7B3A">
                            <w:pPr>
                              <w:rPr>
                                <w:rFonts w:ascii="Keep Calm Medium" w:hAnsi="Keep Calm Medium"/>
                              </w:rPr>
                            </w:pPr>
                            <w:r w:rsidRPr="00CE69F0">
                              <w:rPr>
                                <w:rFonts w:ascii="Keep Calm Medium" w:hAnsi="Keep Calm Medium"/>
                              </w:rPr>
                              <w:t>Alto Saxophone</w:t>
                            </w:r>
                          </w:p>
                          <w:p w14:paraId="3621799B" w14:textId="77777777" w:rsidR="00831F52" w:rsidRPr="00CE69F0" w:rsidRDefault="00831F52" w:rsidP="00CD4FF9">
                            <w:r w:rsidRPr="00CE69F0">
                              <w:t>Jennifer Collins</w:t>
                            </w:r>
                          </w:p>
                          <w:p w14:paraId="3D430C5F" w14:textId="77777777" w:rsidR="00831F52" w:rsidRDefault="00831F52" w:rsidP="00CD4FF9">
                            <w:r w:rsidRPr="00CE69F0">
                              <w:t>Chuck Feger</w:t>
                            </w:r>
                          </w:p>
                          <w:p w14:paraId="503E62EA" w14:textId="77777777" w:rsidR="00831F52" w:rsidRPr="00CE69F0" w:rsidRDefault="00831F52" w:rsidP="00CD4FF9">
                            <w:r>
                              <w:t>Desiree Merriweather</w:t>
                            </w:r>
                          </w:p>
                          <w:p w14:paraId="04659303" w14:textId="77777777" w:rsidR="00831F52" w:rsidRPr="00CE69F0" w:rsidRDefault="00831F52" w:rsidP="00CD4FF9">
                            <w:r w:rsidRPr="00CE69F0">
                              <w:t>Jennifer Sloan</w:t>
                            </w:r>
                          </w:p>
                          <w:p w14:paraId="47C59210" w14:textId="77777777" w:rsidR="00831F52" w:rsidRPr="00CE69F0" w:rsidRDefault="00831F52" w:rsidP="00CD4FF9">
                            <w:pPr>
                              <w:rPr>
                                <w:rFonts w:ascii="Keep Calm Medium" w:hAnsi="Keep Calm Medium"/>
                              </w:rPr>
                            </w:pPr>
                          </w:p>
                          <w:p w14:paraId="01813D98" w14:textId="77777777" w:rsidR="00831F52" w:rsidRPr="00CE69F0" w:rsidRDefault="00831F52" w:rsidP="00CD4FF9">
                            <w:pPr>
                              <w:rPr>
                                <w:rFonts w:ascii="Keep Calm Medium" w:hAnsi="Keep Calm Medium"/>
                              </w:rPr>
                            </w:pPr>
                            <w:r w:rsidRPr="00CE69F0">
                              <w:rPr>
                                <w:rFonts w:ascii="Keep Calm Medium" w:hAnsi="Keep Calm Medium"/>
                              </w:rPr>
                              <w:t>Tenor Saxophone</w:t>
                            </w:r>
                          </w:p>
                          <w:p w14:paraId="56249229" w14:textId="77777777" w:rsidR="00831F52" w:rsidRPr="00CE69F0" w:rsidRDefault="00831F52" w:rsidP="00CD4FF9">
                            <w:pPr>
                              <w:rPr>
                                <w:rFonts w:ascii="Keep Calm Medium" w:hAnsi="Keep Calm Medium"/>
                              </w:rPr>
                            </w:pPr>
                            <w:r w:rsidRPr="00CE69F0">
                              <w:t>Alan Posner</w:t>
                            </w:r>
                          </w:p>
                          <w:p w14:paraId="54081399" w14:textId="77777777" w:rsidR="00831F52" w:rsidRPr="00CE69F0" w:rsidRDefault="00831F52" w:rsidP="00CD4FF9">
                            <w:pPr>
                              <w:rPr>
                                <w:rFonts w:ascii="Keep Calm Medium" w:hAnsi="Keep Calm Medium"/>
                              </w:rPr>
                            </w:pPr>
                          </w:p>
                          <w:p w14:paraId="54E4BEAE" w14:textId="77777777" w:rsidR="00831F52" w:rsidRPr="00CE69F0" w:rsidRDefault="00831F52" w:rsidP="00CD4FF9">
                            <w:pPr>
                              <w:rPr>
                                <w:rFonts w:ascii="Keep Calm Medium" w:hAnsi="Keep Calm Medium"/>
                              </w:rPr>
                            </w:pPr>
                            <w:r w:rsidRPr="00CE69F0">
                              <w:rPr>
                                <w:rFonts w:ascii="Keep Calm Medium" w:hAnsi="Keep Calm Medium"/>
                              </w:rPr>
                              <w:t>Baritone Saxophone</w:t>
                            </w:r>
                          </w:p>
                          <w:p w14:paraId="6673FAD7" w14:textId="77777777" w:rsidR="00831F52" w:rsidRPr="00CE69F0" w:rsidRDefault="00831F52" w:rsidP="00CD4FF9">
                            <w:pPr>
                              <w:rPr>
                                <w:rFonts w:ascii="Keep Calm Medium" w:hAnsi="Keep Calm Medium"/>
                              </w:rPr>
                            </w:pPr>
                            <w:r w:rsidRPr="00CE69F0">
                              <w:t>Elon Jamison</w:t>
                            </w:r>
                          </w:p>
                          <w:p w14:paraId="0A6AFDF3" w14:textId="77777777" w:rsidR="00831F52" w:rsidRPr="00CE69F0" w:rsidRDefault="00831F52" w:rsidP="00CD4FF9">
                            <w:pPr>
                              <w:rPr>
                                <w:noProof/>
                              </w:rPr>
                            </w:pPr>
                          </w:p>
                        </w:tc>
                      </w:tr>
                      <w:tr w:rsidR="00831F52" w14:paraId="4692B24F" w14:textId="77777777" w:rsidTr="00CD4FF9">
                        <w:trPr>
                          <w:trHeight w:val="11055"/>
                        </w:trPr>
                        <w:tc>
                          <w:tcPr>
                            <w:tcW w:w="3800" w:type="dxa"/>
                            <w:tcBorders>
                              <w:top w:val="nil"/>
                              <w:left w:val="nil"/>
                              <w:bottom w:val="nil"/>
                              <w:right w:val="nil"/>
                            </w:tcBorders>
                          </w:tcPr>
                          <w:p w14:paraId="330AB7F1" w14:textId="77777777" w:rsidR="00831F52" w:rsidRPr="00CD4FF9" w:rsidRDefault="00831F52" w:rsidP="00CD4FF9">
                            <w:pPr>
                              <w:rPr>
                                <w:rFonts w:ascii="Keep Calm Medium" w:hAnsi="Keep Calm Medium"/>
                              </w:rPr>
                            </w:pPr>
                          </w:p>
                        </w:tc>
                        <w:tc>
                          <w:tcPr>
                            <w:tcW w:w="3702" w:type="dxa"/>
                            <w:tcBorders>
                              <w:top w:val="nil"/>
                              <w:left w:val="nil"/>
                              <w:bottom w:val="nil"/>
                              <w:right w:val="nil"/>
                            </w:tcBorders>
                          </w:tcPr>
                          <w:p w14:paraId="3D3F75B0" w14:textId="77777777" w:rsidR="00831F52" w:rsidRPr="00CD4FF9" w:rsidRDefault="00831F52" w:rsidP="00CD4FF9">
                            <w:pPr>
                              <w:rPr>
                                <w:noProof/>
                              </w:rPr>
                            </w:pPr>
                          </w:p>
                        </w:tc>
                      </w:tr>
                      <w:tr w:rsidR="00831F52" w14:paraId="50A08FAE" w14:textId="77777777" w:rsidTr="00CD4FF9">
                        <w:trPr>
                          <w:trHeight w:val="11055"/>
                        </w:trPr>
                        <w:tc>
                          <w:tcPr>
                            <w:tcW w:w="3800" w:type="dxa"/>
                            <w:tcBorders>
                              <w:top w:val="nil"/>
                              <w:left w:val="nil"/>
                              <w:bottom w:val="nil"/>
                              <w:right w:val="nil"/>
                            </w:tcBorders>
                          </w:tcPr>
                          <w:p w14:paraId="04CF6495" w14:textId="77777777" w:rsidR="00831F52" w:rsidRPr="00CD4FF9" w:rsidRDefault="00831F52" w:rsidP="00CD4FF9">
                            <w:pPr>
                              <w:rPr>
                                <w:rFonts w:ascii="Keep Calm Medium" w:hAnsi="Keep Calm Medium"/>
                              </w:rPr>
                            </w:pPr>
                            <w:r w:rsidRPr="00CD4FF9">
                              <w:rPr>
                                <w:rFonts w:ascii="Keep Calm Medium" w:hAnsi="Keep Calm Medium"/>
                              </w:rPr>
                              <w:t>Piccolo</w:t>
                            </w:r>
                          </w:p>
                          <w:p w14:paraId="2352607A" w14:textId="77777777" w:rsidR="00831F52" w:rsidRPr="00CD4FF9" w:rsidRDefault="00831F52" w:rsidP="00CD4FF9">
                            <w:r w:rsidRPr="00CD4FF9">
                              <w:t>Rachel Akers</w:t>
                            </w:r>
                          </w:p>
                          <w:p w14:paraId="2A4BF293" w14:textId="77777777" w:rsidR="00831F52" w:rsidRPr="00CD4FF9" w:rsidRDefault="00831F52" w:rsidP="00CD4FF9"/>
                          <w:p w14:paraId="3EA5CB77" w14:textId="77777777" w:rsidR="00831F52" w:rsidRPr="00CD4FF9" w:rsidRDefault="00831F52" w:rsidP="00CD4FF9">
                            <w:pPr>
                              <w:rPr>
                                <w:rFonts w:ascii="Keep Calm Medium" w:hAnsi="Keep Calm Medium"/>
                              </w:rPr>
                            </w:pPr>
                            <w:r w:rsidRPr="00CD4FF9">
                              <w:rPr>
                                <w:rFonts w:ascii="Keep Calm Medium" w:hAnsi="Keep Calm Medium"/>
                              </w:rPr>
                              <w:t>Flute</w:t>
                            </w:r>
                          </w:p>
                          <w:p w14:paraId="797B7ACE" w14:textId="77777777" w:rsidR="00831F52" w:rsidRPr="00CD4FF9" w:rsidRDefault="00831F52" w:rsidP="00CD4FF9">
                            <w:r w:rsidRPr="00CD4FF9">
                              <w:t>Rachel Akers</w:t>
                            </w:r>
                          </w:p>
                          <w:p w14:paraId="1123243B" w14:textId="77777777" w:rsidR="00831F52" w:rsidRDefault="00831F52" w:rsidP="00CD4FF9">
                            <w:r>
                              <w:t>Julie Brennan</w:t>
                            </w:r>
                          </w:p>
                          <w:p w14:paraId="0C31946C" w14:textId="77777777" w:rsidR="00831F52" w:rsidRDefault="00831F52" w:rsidP="00CD4FF9">
                            <w:r>
                              <w:t>Alicia Funk</w:t>
                            </w:r>
                          </w:p>
                          <w:p w14:paraId="6517B46C" w14:textId="77777777" w:rsidR="00831F52" w:rsidRDefault="00831F52" w:rsidP="00CD4FF9">
                            <w:r>
                              <w:t>Emily McCutcheon</w:t>
                            </w:r>
                          </w:p>
                          <w:p w14:paraId="59716E1F" w14:textId="77777777" w:rsidR="00831F52" w:rsidRDefault="00831F52" w:rsidP="00CD4FF9">
                            <w:r>
                              <w:t>Pam Michael</w:t>
                            </w:r>
                          </w:p>
                          <w:p w14:paraId="6F9A81C3" w14:textId="77777777" w:rsidR="00831F52" w:rsidRDefault="00831F52" w:rsidP="00CD4FF9">
                            <w:r>
                              <w:t>Victoria Miller</w:t>
                            </w:r>
                          </w:p>
                          <w:p w14:paraId="15710244" w14:textId="77777777" w:rsidR="00831F52" w:rsidRDefault="00831F52" w:rsidP="00CD4FF9">
                            <w:r>
                              <w:t>Sharon Mitchell</w:t>
                            </w:r>
                          </w:p>
                          <w:p w14:paraId="2B7097E3" w14:textId="77777777" w:rsidR="00831F52" w:rsidRDefault="00831F52" w:rsidP="00CD4FF9">
                            <w:r>
                              <w:t>Shantel Perez</w:t>
                            </w:r>
                          </w:p>
                          <w:p w14:paraId="197FA740" w14:textId="77777777" w:rsidR="00831F52" w:rsidRDefault="00831F52" w:rsidP="00CD4FF9">
                            <w:r>
                              <w:t>Vicky Rautio</w:t>
                            </w:r>
                          </w:p>
                          <w:p w14:paraId="513FF62D" w14:textId="77777777" w:rsidR="00831F52" w:rsidRPr="00CD4FF9" w:rsidRDefault="00831F52" w:rsidP="00CD4FF9">
                            <w:r>
                              <w:t>Pam Wilkins</w:t>
                            </w:r>
                          </w:p>
                          <w:p w14:paraId="1DD3F178" w14:textId="77777777" w:rsidR="00831F52" w:rsidRPr="00CD4FF9" w:rsidRDefault="00831F52" w:rsidP="00CD4FF9">
                            <w:pPr>
                              <w:rPr>
                                <w:rFonts w:ascii="Keep Calm Medium" w:hAnsi="Keep Calm Medium"/>
                              </w:rPr>
                            </w:pPr>
                          </w:p>
                          <w:p w14:paraId="66E34941" w14:textId="77777777" w:rsidR="00831F52" w:rsidRPr="00CD4FF9" w:rsidRDefault="00831F52" w:rsidP="00CD4FF9">
                            <w:pPr>
                              <w:rPr>
                                <w:rFonts w:ascii="Keep Calm Medium" w:hAnsi="Keep Calm Medium"/>
                              </w:rPr>
                            </w:pPr>
                            <w:r w:rsidRPr="00CD4FF9">
                              <w:rPr>
                                <w:rFonts w:ascii="Keep Calm Medium" w:hAnsi="Keep Calm Medium"/>
                              </w:rPr>
                              <w:t>Oboe</w:t>
                            </w:r>
                          </w:p>
                          <w:p w14:paraId="387E3973" w14:textId="77777777" w:rsidR="00831F52" w:rsidRDefault="00831F52" w:rsidP="00CD4FF9">
                            <w:r>
                              <w:t>Rachel Bentley</w:t>
                            </w:r>
                          </w:p>
                          <w:p w14:paraId="5D6ECDC3" w14:textId="77777777" w:rsidR="00831F52" w:rsidRDefault="00831F52" w:rsidP="00CD4FF9">
                            <w:r>
                              <w:t>Rebecca Hammond</w:t>
                            </w:r>
                          </w:p>
                          <w:p w14:paraId="7ED89BA3" w14:textId="77777777" w:rsidR="00831F52" w:rsidRDefault="00831F52" w:rsidP="00CD4FF9">
                            <w:r>
                              <w:t>Samantha Wunderlich</w:t>
                            </w:r>
                          </w:p>
                          <w:p w14:paraId="56D7A856" w14:textId="77777777" w:rsidR="00831F52" w:rsidRPr="00CD4FF9" w:rsidRDefault="00831F52" w:rsidP="00CD4FF9">
                            <w:pPr>
                              <w:rPr>
                                <w:rFonts w:ascii="Keep Calm Medium" w:hAnsi="Keep Calm Medium"/>
                              </w:rPr>
                            </w:pPr>
                          </w:p>
                          <w:p w14:paraId="2A61C947" w14:textId="77777777" w:rsidR="00831F52" w:rsidRPr="00CD4FF9" w:rsidRDefault="00831F52" w:rsidP="00CD4FF9">
                            <w:pPr>
                              <w:rPr>
                                <w:rFonts w:ascii="Keep Calm Medium" w:hAnsi="Keep Calm Medium"/>
                              </w:rPr>
                            </w:pPr>
                            <w:r w:rsidRPr="00CD4FF9">
                              <w:rPr>
                                <w:rFonts w:ascii="Keep Calm Medium" w:hAnsi="Keep Calm Medium"/>
                              </w:rPr>
                              <w:t>Bassoon</w:t>
                            </w:r>
                          </w:p>
                          <w:p w14:paraId="04738110" w14:textId="77777777" w:rsidR="00831F52" w:rsidRPr="00CD4FF9" w:rsidRDefault="00831F52" w:rsidP="00CD4FF9">
                            <w:r w:rsidRPr="00CD4FF9">
                              <w:t>Katie Akers</w:t>
                            </w:r>
                          </w:p>
                          <w:p w14:paraId="5E2AF53D" w14:textId="77777777" w:rsidR="00831F52" w:rsidRDefault="00831F52" w:rsidP="00CD4FF9">
                            <w:r w:rsidRPr="00CD4FF9">
                              <w:t>Stacey Jamison</w:t>
                            </w:r>
                          </w:p>
                          <w:p w14:paraId="310F085E" w14:textId="77777777" w:rsidR="00831F52" w:rsidRPr="00CD4FF9" w:rsidRDefault="00831F52" w:rsidP="00CD4FF9">
                            <w:pPr>
                              <w:rPr>
                                <w:rFonts w:ascii="Keep Calm Medium" w:hAnsi="Keep Calm Medium"/>
                              </w:rPr>
                            </w:pPr>
                          </w:p>
                          <w:p w14:paraId="28C0C482" w14:textId="77777777" w:rsidR="00831F52" w:rsidRPr="00CD4FF9" w:rsidRDefault="00831F52" w:rsidP="00CD4FF9">
                            <w:pPr>
                              <w:rPr>
                                <w:rFonts w:ascii="Keep Calm Medium" w:hAnsi="Keep Calm Medium"/>
                              </w:rPr>
                            </w:pPr>
                            <w:r w:rsidRPr="00CD4FF9">
                              <w:rPr>
                                <w:rFonts w:ascii="Keep Calm Medium" w:hAnsi="Keep Calm Medium"/>
                              </w:rPr>
                              <w:t>Clarinet</w:t>
                            </w:r>
                          </w:p>
                          <w:p w14:paraId="063F7836" w14:textId="77777777" w:rsidR="00831F52" w:rsidRDefault="00831F52" w:rsidP="00CD4FF9">
                            <w:r>
                              <w:t>Barb Glovac</w:t>
                            </w:r>
                          </w:p>
                          <w:p w14:paraId="4BF35FF2" w14:textId="77777777" w:rsidR="00831F52" w:rsidRDefault="00831F52" w:rsidP="00CD4FF9">
                            <w:r>
                              <w:t>Howard Gurewitz</w:t>
                            </w:r>
                          </w:p>
                          <w:p w14:paraId="52B4A6D2" w14:textId="77777777" w:rsidR="00831F52" w:rsidRDefault="00831F52" w:rsidP="00CD4FF9">
                            <w:r>
                              <w:t>Scott Miller</w:t>
                            </w:r>
                          </w:p>
                          <w:p w14:paraId="7770B34F" w14:textId="77777777" w:rsidR="00831F52" w:rsidRDefault="00831F52" w:rsidP="00CD4FF9">
                            <w:r>
                              <w:t>Joshua Pittman</w:t>
                            </w:r>
                          </w:p>
                          <w:p w14:paraId="399BC28E" w14:textId="77777777" w:rsidR="00831F52" w:rsidRDefault="00831F52" w:rsidP="00CD4FF9">
                            <w:r>
                              <w:t>Gina Soave</w:t>
                            </w:r>
                          </w:p>
                          <w:p w14:paraId="278387F2" w14:textId="77777777" w:rsidR="00831F52" w:rsidRDefault="00831F52" w:rsidP="00CD4FF9">
                            <w:r>
                              <w:t>Marie Watson</w:t>
                            </w:r>
                          </w:p>
                          <w:p w14:paraId="7C0317E4" w14:textId="77777777" w:rsidR="00831F52" w:rsidRPr="00CD4FF9" w:rsidRDefault="00831F52" w:rsidP="00CD4FF9">
                            <w:pPr>
                              <w:rPr>
                                <w:rFonts w:ascii="Keep Calm Medium" w:hAnsi="Keep Calm Medium"/>
                                <w:b/>
                              </w:rPr>
                            </w:pPr>
                          </w:p>
                          <w:p w14:paraId="1DB882E3" w14:textId="77777777" w:rsidR="00831F52" w:rsidRPr="00CD4FF9" w:rsidRDefault="00831F52" w:rsidP="00CD4FF9">
                            <w:pPr>
                              <w:rPr>
                                <w:rFonts w:ascii="Keep Calm Medium" w:hAnsi="Keep Calm Medium"/>
                              </w:rPr>
                            </w:pPr>
                            <w:r w:rsidRPr="00CD4FF9">
                              <w:rPr>
                                <w:rFonts w:ascii="Keep Calm Medium" w:hAnsi="Keep Calm Medium"/>
                              </w:rPr>
                              <w:t>Bass Clarinet</w:t>
                            </w:r>
                          </w:p>
                          <w:p w14:paraId="4A81F816" w14:textId="77777777" w:rsidR="00831F52" w:rsidRPr="00CD4FF9" w:rsidRDefault="00831F52" w:rsidP="00CD4FF9">
                            <w:pPr>
                              <w:rPr>
                                <w:rFonts w:ascii="Keep Calm Medium" w:hAnsi="Keep Calm Medium"/>
                              </w:rPr>
                            </w:pPr>
                            <w:r w:rsidRPr="00CD4FF9">
                              <w:t>Doug Miller</w:t>
                            </w:r>
                          </w:p>
                        </w:tc>
                        <w:tc>
                          <w:tcPr>
                            <w:tcW w:w="3702" w:type="dxa"/>
                            <w:tcBorders>
                              <w:top w:val="nil"/>
                              <w:left w:val="nil"/>
                              <w:bottom w:val="nil"/>
                              <w:right w:val="nil"/>
                            </w:tcBorders>
                          </w:tcPr>
                          <w:p w14:paraId="7717319D" w14:textId="77777777" w:rsidR="00831F52" w:rsidRPr="00CD4FF9" w:rsidRDefault="00831F52" w:rsidP="00CD4FF9">
                            <w:pPr>
                              <w:rPr>
                                <w:rFonts w:ascii="Keep Calm Medium" w:hAnsi="Keep Calm Medium"/>
                              </w:rPr>
                            </w:pPr>
                            <w:r w:rsidRPr="00CD4FF9">
                              <w:rPr>
                                <w:rFonts w:ascii="Keep Calm Medium" w:hAnsi="Keep Calm Medium"/>
                              </w:rPr>
                              <w:t>Alto Saxophone</w:t>
                            </w:r>
                          </w:p>
                          <w:p w14:paraId="4FD75B21" w14:textId="77777777" w:rsidR="00831F52" w:rsidRDefault="00831F52" w:rsidP="00CD4FF9">
                            <w:r>
                              <w:t>Jennifer Collins</w:t>
                            </w:r>
                          </w:p>
                          <w:p w14:paraId="13CFEE03" w14:textId="77777777" w:rsidR="00831F52" w:rsidRDefault="00831F52" w:rsidP="00CD4FF9">
                            <w:r>
                              <w:t>Jennifer Sloan</w:t>
                            </w:r>
                          </w:p>
                          <w:p w14:paraId="2AEAA795" w14:textId="77777777" w:rsidR="00831F52" w:rsidRPr="00CD4FF9" w:rsidRDefault="00831F52" w:rsidP="00CD4FF9">
                            <w:pPr>
                              <w:rPr>
                                <w:rFonts w:ascii="Keep Calm Medium" w:hAnsi="Keep Calm Medium"/>
                              </w:rPr>
                            </w:pPr>
                          </w:p>
                          <w:p w14:paraId="072BC557" w14:textId="77777777" w:rsidR="00831F52" w:rsidRPr="00CD4FF9" w:rsidRDefault="00831F52" w:rsidP="00CD4FF9">
                            <w:pPr>
                              <w:rPr>
                                <w:rFonts w:ascii="Keep Calm Medium" w:hAnsi="Keep Calm Medium"/>
                              </w:rPr>
                            </w:pPr>
                            <w:r w:rsidRPr="00CD4FF9">
                              <w:rPr>
                                <w:rFonts w:ascii="Keep Calm Medium" w:hAnsi="Keep Calm Medium"/>
                              </w:rPr>
                              <w:t>Tenor Saxophone</w:t>
                            </w:r>
                          </w:p>
                          <w:p w14:paraId="353E55A6" w14:textId="77777777" w:rsidR="00831F52" w:rsidRPr="00CD4FF9" w:rsidRDefault="00831F52" w:rsidP="00CD4FF9">
                            <w:pPr>
                              <w:rPr>
                                <w:rFonts w:ascii="Keep Calm Medium" w:hAnsi="Keep Calm Medium"/>
                              </w:rPr>
                            </w:pPr>
                            <w:r w:rsidRPr="00CD4FF9">
                              <w:t>Alan Posner</w:t>
                            </w:r>
                          </w:p>
                          <w:p w14:paraId="3368A03D" w14:textId="77777777" w:rsidR="00831F52" w:rsidRDefault="00831F52" w:rsidP="00CD4FF9">
                            <w:pPr>
                              <w:rPr>
                                <w:rFonts w:ascii="Keep Calm Medium" w:hAnsi="Keep Calm Medium"/>
                              </w:rPr>
                            </w:pPr>
                          </w:p>
                          <w:p w14:paraId="4FD82352" w14:textId="77777777" w:rsidR="00831F52" w:rsidRPr="00CD4FF9" w:rsidRDefault="00831F52" w:rsidP="00CD4FF9">
                            <w:pPr>
                              <w:rPr>
                                <w:rFonts w:ascii="Keep Calm Medium" w:hAnsi="Keep Calm Medium"/>
                              </w:rPr>
                            </w:pPr>
                            <w:r w:rsidRPr="00CD4FF9">
                              <w:rPr>
                                <w:rFonts w:ascii="Keep Calm Medium" w:hAnsi="Keep Calm Medium"/>
                              </w:rPr>
                              <w:t>Baritone Saxophone</w:t>
                            </w:r>
                          </w:p>
                          <w:p w14:paraId="31CFCE7E" w14:textId="77777777" w:rsidR="00831F52" w:rsidRPr="00CD4FF9" w:rsidRDefault="00831F52" w:rsidP="00CD4FF9">
                            <w:pPr>
                              <w:rPr>
                                <w:rFonts w:ascii="Keep Calm Medium" w:hAnsi="Keep Calm Medium"/>
                              </w:rPr>
                            </w:pPr>
                            <w:r w:rsidRPr="00CD4FF9">
                              <w:t>Elon Jamison</w:t>
                            </w:r>
                          </w:p>
                          <w:p w14:paraId="0C31791D" w14:textId="77777777" w:rsidR="00831F52" w:rsidRDefault="00831F52" w:rsidP="00CD4FF9">
                            <w:pPr>
                              <w:rPr>
                                <w:rFonts w:ascii="Keep Calm Medium" w:hAnsi="Keep Calm Medium"/>
                              </w:rPr>
                            </w:pPr>
                          </w:p>
                          <w:p w14:paraId="61000FFF" w14:textId="77777777" w:rsidR="00831F52" w:rsidRPr="00CD4FF9" w:rsidRDefault="00831F52" w:rsidP="00CD4FF9">
                            <w:pPr>
                              <w:rPr>
                                <w:rFonts w:ascii="Keep Calm Medium" w:hAnsi="Keep Calm Medium"/>
                              </w:rPr>
                            </w:pPr>
                            <w:r w:rsidRPr="00CD4FF9">
                              <w:rPr>
                                <w:rFonts w:ascii="Keep Calm Medium" w:hAnsi="Keep Calm Medium"/>
                              </w:rPr>
                              <w:t>Trumpet</w:t>
                            </w:r>
                          </w:p>
                          <w:p w14:paraId="5A7287E5" w14:textId="77777777" w:rsidR="00831F52" w:rsidRDefault="00831F52" w:rsidP="00CD4FF9">
                            <w:r>
                              <w:t>Patti Aberlich</w:t>
                            </w:r>
                          </w:p>
                          <w:p w14:paraId="76D4495C" w14:textId="77777777" w:rsidR="00831F52" w:rsidRDefault="00831F52" w:rsidP="00CD4FF9">
                            <w:r>
                              <w:t>Rick Blanchard</w:t>
                            </w:r>
                          </w:p>
                          <w:p w14:paraId="490F4136" w14:textId="77777777" w:rsidR="00831F52" w:rsidRDefault="00831F52" w:rsidP="00CD4FF9">
                            <w:r>
                              <w:t>Todd Galloway</w:t>
                            </w:r>
                          </w:p>
                          <w:p w14:paraId="694598F2" w14:textId="77777777" w:rsidR="00831F52" w:rsidRDefault="00831F52" w:rsidP="00CD4FF9">
                            <w:r>
                              <w:t>Frank Gbur</w:t>
                            </w:r>
                          </w:p>
                          <w:p w14:paraId="2E095E12" w14:textId="77777777" w:rsidR="00831F52" w:rsidRDefault="00831F52" w:rsidP="00CD4FF9">
                            <w:r w:rsidRPr="00CD4FF9">
                              <w:t>Nick Hounshell</w:t>
                            </w:r>
                          </w:p>
                          <w:p w14:paraId="386AB06E" w14:textId="77777777" w:rsidR="00831F52" w:rsidRDefault="00831F52" w:rsidP="00CD4FF9">
                            <w:r>
                              <w:t>Adrian Johnson</w:t>
                            </w:r>
                          </w:p>
                          <w:p w14:paraId="6FFF4845" w14:textId="77777777" w:rsidR="00831F52" w:rsidRDefault="00831F52" w:rsidP="00CD4FF9">
                            <w:r>
                              <w:t>Paul LeVeck</w:t>
                            </w:r>
                          </w:p>
                          <w:p w14:paraId="2F8476E1" w14:textId="77777777" w:rsidR="00831F52" w:rsidRDefault="00831F52" w:rsidP="00CD4FF9">
                            <w:r>
                              <w:t>Chris Marco</w:t>
                            </w:r>
                          </w:p>
                          <w:p w14:paraId="07D15A4D" w14:textId="77777777" w:rsidR="00831F52" w:rsidRDefault="00831F52" w:rsidP="00CD4FF9">
                            <w:r>
                              <w:t>Kate McCutcheon</w:t>
                            </w:r>
                          </w:p>
                          <w:p w14:paraId="0581F72B" w14:textId="77777777" w:rsidR="00831F52" w:rsidRDefault="00831F52" w:rsidP="00CD4FF9">
                            <w:r>
                              <w:t>Steven Papadas</w:t>
                            </w:r>
                          </w:p>
                          <w:p w14:paraId="65F3F320" w14:textId="77777777" w:rsidR="00831F52" w:rsidRPr="00CD4FF9" w:rsidRDefault="00831F52" w:rsidP="00CD4FF9">
                            <w:pPr>
                              <w:rPr>
                                <w:rFonts w:ascii="Keep Calm Medium" w:hAnsi="Keep Calm Medium"/>
                              </w:rPr>
                            </w:pPr>
                            <w:r>
                              <w:t>Tom Torrento</w:t>
                            </w:r>
                          </w:p>
                          <w:p w14:paraId="5AC30FE7" w14:textId="77777777" w:rsidR="00831F52" w:rsidRDefault="00831F52" w:rsidP="00CD4FF9">
                            <w:pPr>
                              <w:rPr>
                                <w:rFonts w:ascii="Keep Calm Medium" w:hAnsi="Keep Calm Medium"/>
                              </w:rPr>
                            </w:pPr>
                          </w:p>
                          <w:p w14:paraId="084605BC" w14:textId="77777777" w:rsidR="00831F52" w:rsidRDefault="00831F52" w:rsidP="00CD4FF9">
                            <w:pPr>
                              <w:rPr>
                                <w:rFonts w:ascii="Keep Calm Medium" w:hAnsi="Keep Calm Medium"/>
                              </w:rPr>
                            </w:pPr>
                            <w:r w:rsidRPr="00CD4FF9">
                              <w:rPr>
                                <w:rFonts w:ascii="Keep Calm Medium" w:hAnsi="Keep Calm Medium"/>
                              </w:rPr>
                              <w:t>French Horn</w:t>
                            </w:r>
                          </w:p>
                          <w:p w14:paraId="0156B798" w14:textId="77777777" w:rsidR="00831F52" w:rsidRDefault="00831F52" w:rsidP="00CD4FF9">
                            <w:r>
                              <w:t>Robert Barksdale</w:t>
                            </w:r>
                          </w:p>
                          <w:p w14:paraId="76CE01D4" w14:textId="77777777" w:rsidR="00831F52" w:rsidRDefault="00831F52" w:rsidP="00CD4FF9">
                            <w:r>
                              <w:t>Matt Rautio</w:t>
                            </w:r>
                          </w:p>
                          <w:p w14:paraId="58292A63" w14:textId="77777777" w:rsidR="00831F52" w:rsidRDefault="00831F52" w:rsidP="00CD4FF9">
                            <w:r>
                              <w:t>Lonnie Thomas</w:t>
                            </w:r>
                          </w:p>
                          <w:p w14:paraId="3E4BED75" w14:textId="77777777" w:rsidR="00831F52" w:rsidRDefault="00831F52" w:rsidP="00CD4FF9">
                            <w:r>
                              <w:t>Cody Thompson</w:t>
                            </w:r>
                          </w:p>
                          <w:p w14:paraId="01E18503" w14:textId="77777777" w:rsidR="00831F52" w:rsidRDefault="00831F52" w:rsidP="00CD4FF9">
                            <w:r>
                              <w:t>Michael Travis</w:t>
                            </w:r>
                          </w:p>
                          <w:p w14:paraId="43B87FF5" w14:textId="77777777" w:rsidR="00831F52" w:rsidRDefault="00831F52" w:rsidP="00CD4FF9">
                            <w:r>
                              <w:t>Edward Ungerman</w:t>
                            </w:r>
                          </w:p>
                          <w:p w14:paraId="1811B8DE" w14:textId="77777777" w:rsidR="00831F52" w:rsidRPr="00CD4FF9" w:rsidRDefault="00831F52" w:rsidP="00CD4FF9">
                            <w:pPr>
                              <w:rPr>
                                <w:rFonts w:ascii="Keep Calm Medium" w:hAnsi="Keep Calm Medium"/>
                              </w:rPr>
                            </w:pPr>
                          </w:p>
                          <w:p w14:paraId="7AEDE57A" w14:textId="77777777" w:rsidR="00831F52" w:rsidRPr="00CD4FF9" w:rsidRDefault="00831F52" w:rsidP="00CD4FF9">
                            <w:pPr>
                              <w:rPr>
                                <w:rFonts w:ascii="Keep Calm Medium" w:hAnsi="Keep Calm Medium"/>
                              </w:rPr>
                            </w:pPr>
                            <w:r w:rsidRPr="00CD4FF9">
                              <w:rPr>
                                <w:rFonts w:ascii="Keep Calm Medium" w:hAnsi="Keep Calm Medium"/>
                              </w:rPr>
                              <w:t>Trombone</w:t>
                            </w:r>
                          </w:p>
                          <w:p w14:paraId="13896871" w14:textId="77777777" w:rsidR="00831F52" w:rsidRDefault="00831F52" w:rsidP="00CD4FF9">
                            <w:r>
                              <w:t>Chuck Copus</w:t>
                            </w:r>
                          </w:p>
                          <w:p w14:paraId="197878EA" w14:textId="77777777" w:rsidR="00831F52" w:rsidRDefault="00831F52" w:rsidP="00CD4FF9">
                            <w:r>
                              <w:t>Anthony Cregar</w:t>
                            </w:r>
                          </w:p>
                          <w:p w14:paraId="3DC375E2" w14:textId="77777777" w:rsidR="00831F52" w:rsidRDefault="00831F52" w:rsidP="00CD4FF9">
                            <w:r>
                              <w:t>Denzel Donald</w:t>
                            </w:r>
                          </w:p>
                          <w:p w14:paraId="0E8E46E1" w14:textId="77777777" w:rsidR="00831F52" w:rsidRDefault="00831F52" w:rsidP="00CD4FF9">
                            <w:r>
                              <w:t>Jonathon Kelly</w:t>
                            </w:r>
                          </w:p>
                          <w:p w14:paraId="0341EF2C" w14:textId="77777777" w:rsidR="00831F52" w:rsidRDefault="00831F52" w:rsidP="00CD4FF9">
                            <w:r>
                              <w:t>Haylee McCutcheon</w:t>
                            </w:r>
                          </w:p>
                          <w:p w14:paraId="13811EC3" w14:textId="77777777" w:rsidR="00831F52" w:rsidRDefault="00831F52" w:rsidP="00CD4FF9">
                            <w:r>
                              <w:t>Monique Thomas</w:t>
                            </w:r>
                          </w:p>
                          <w:p w14:paraId="5B85E606" w14:textId="77777777" w:rsidR="00831F52" w:rsidRDefault="00831F52" w:rsidP="00CD4FF9">
                            <w:pPr>
                              <w:rPr>
                                <w:rFonts w:ascii="Keep Calm Medium" w:hAnsi="Keep Calm Medium"/>
                              </w:rPr>
                            </w:pPr>
                            <w:r>
                              <w:t>Jordan Webb</w:t>
                            </w:r>
                          </w:p>
                          <w:p w14:paraId="3AD65417" w14:textId="77777777" w:rsidR="00831F52" w:rsidRDefault="00831F52" w:rsidP="00CD4FF9">
                            <w:pPr>
                              <w:rPr>
                                <w:rFonts w:ascii="Keep Calm Medium" w:hAnsi="Keep Calm Medium"/>
                              </w:rPr>
                            </w:pPr>
                          </w:p>
                          <w:p w14:paraId="4B64BD03" w14:textId="77777777" w:rsidR="00831F52" w:rsidRPr="00CD4FF9" w:rsidRDefault="00831F52" w:rsidP="00CD4FF9">
                            <w:pPr>
                              <w:rPr>
                                <w:rFonts w:ascii="Keep Calm Medium" w:hAnsi="Keep Calm Medium"/>
                              </w:rPr>
                            </w:pPr>
                            <w:r w:rsidRPr="00CD4FF9">
                              <w:rPr>
                                <w:rFonts w:ascii="Keep Calm Medium" w:hAnsi="Keep Calm Medium"/>
                              </w:rPr>
                              <w:t>Euphonium</w:t>
                            </w:r>
                          </w:p>
                          <w:p w14:paraId="72B400F1" w14:textId="77777777" w:rsidR="00831F52" w:rsidRDefault="00831F52" w:rsidP="00CD4FF9">
                            <w:pPr>
                              <w:rPr>
                                <w:rFonts w:ascii="Keep Calm Medium" w:hAnsi="Keep Calm Medium"/>
                              </w:rPr>
                            </w:pPr>
                          </w:p>
                          <w:p w14:paraId="7E950A1E" w14:textId="77777777" w:rsidR="00831F52" w:rsidRDefault="00831F52" w:rsidP="00CD4FF9">
                            <w:pPr>
                              <w:rPr>
                                <w:rFonts w:ascii="Keep Calm Medium" w:hAnsi="Keep Calm Medium"/>
                              </w:rPr>
                            </w:pPr>
                            <w:r w:rsidRPr="00CD4FF9">
                              <w:rPr>
                                <w:rFonts w:ascii="Keep Calm Medium" w:hAnsi="Keep Calm Medium"/>
                              </w:rPr>
                              <w:t>Tuba</w:t>
                            </w:r>
                          </w:p>
                          <w:p w14:paraId="36B228BF" w14:textId="77777777" w:rsidR="00831F52" w:rsidRPr="00CD4FF9" w:rsidRDefault="00831F52" w:rsidP="00CD4FF9">
                            <w:pPr>
                              <w:rPr>
                                <w:rFonts w:ascii="Keep Calm Medium" w:hAnsi="Keep Calm Medium"/>
                              </w:rPr>
                            </w:pPr>
                          </w:p>
                          <w:p w14:paraId="6BD1E700" w14:textId="77777777" w:rsidR="00831F52" w:rsidRPr="00CD4FF9" w:rsidRDefault="00831F52" w:rsidP="00CD4FF9">
                            <w:pPr>
                              <w:rPr>
                                <w:rFonts w:ascii="Keep Calm Medium" w:hAnsi="Keep Calm Medium"/>
                              </w:rPr>
                            </w:pPr>
                            <w:r w:rsidRPr="00CD4FF9">
                              <w:rPr>
                                <w:rFonts w:ascii="Keep Calm Medium" w:hAnsi="Keep Calm Medium"/>
                              </w:rPr>
                              <w:t>Percussion</w:t>
                            </w:r>
                          </w:p>
                          <w:p w14:paraId="6E97CD01" w14:textId="77777777" w:rsidR="00831F52" w:rsidRPr="00CD4FF9" w:rsidRDefault="00831F52">
                            <w:pPr>
                              <w:rPr>
                                <w:noProof/>
                              </w:rPr>
                            </w:pPr>
                            <w:r>
                              <w:t>Carl Stone</w:t>
                            </w:r>
                          </w:p>
                        </w:tc>
                      </w:tr>
                    </w:tbl>
                    <w:p w14:paraId="3AB4EAD7" w14:textId="77777777" w:rsidR="00831F52" w:rsidRDefault="00831F52">
                      <w:pPr>
                        <w:rPr>
                          <w:noProof/>
                        </w:rPr>
                      </w:pPr>
                    </w:p>
                  </w:txbxContent>
                </v:textbox>
                <w10:wrap type="through" anchorx="page" anchory="page"/>
              </v:shape>
            </w:pict>
          </mc:Fallback>
        </mc:AlternateContent>
      </w:r>
      <w:r w:rsidR="00CE69F0">
        <w:br w:type="page"/>
      </w:r>
      <w:r w:rsidR="00077C94">
        <w:rPr>
          <w:noProof/>
        </w:rPr>
        <w:lastRenderedPageBreak/>
        <w:drawing>
          <wp:anchor distT="0" distB="0" distL="114300" distR="114300" simplePos="0" relativeHeight="251707459" behindDoc="0" locked="0" layoutInCell="1" allowOverlap="1" wp14:anchorId="2B512BC0" wp14:editId="64084122">
            <wp:simplePos x="0" y="0"/>
            <wp:positionH relativeFrom="page">
              <wp:posOffset>6459220</wp:posOffset>
            </wp:positionH>
            <wp:positionV relativeFrom="page">
              <wp:posOffset>5245100</wp:posOffset>
            </wp:positionV>
            <wp:extent cx="3243580" cy="2161540"/>
            <wp:effectExtent l="0" t="0" r="7620" b="0"/>
            <wp:wrapThrough wrapText="bothSides">
              <wp:wrapPolygon edited="0">
                <wp:start x="0" y="0"/>
                <wp:lineTo x="0" y="21321"/>
                <wp:lineTo x="21482" y="21321"/>
                <wp:lineTo x="21482" y="0"/>
                <wp:lineTo x="0" y="0"/>
              </wp:wrapPolygon>
            </wp:wrapThrough>
            <wp:docPr id="220" name="Picture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CCBRehearsal20150609-_DSC2401.jpg"/>
                    <pic:cNvPicPr/>
                  </pic:nvPicPr>
                  <pic:blipFill>
                    <a:blip r:embed="rId20">
                      <a:extLst>
                        <a:ext uri="{28A0092B-C50C-407E-A947-70E740481C1C}">
                          <a14:useLocalDpi xmlns:a14="http://schemas.microsoft.com/office/drawing/2010/main" val="0"/>
                        </a:ext>
                      </a:extLst>
                    </a:blip>
                    <a:stretch>
                      <a:fillRect/>
                    </a:stretch>
                  </pic:blipFill>
                  <pic:spPr>
                    <a:xfrm>
                      <a:off x="0" y="0"/>
                      <a:ext cx="3243580" cy="2161540"/>
                    </a:xfrm>
                    <a:prstGeom prst="rect">
                      <a:avLst/>
                    </a:prstGeom>
                  </pic:spPr>
                </pic:pic>
              </a:graphicData>
            </a:graphic>
            <wp14:sizeRelH relativeFrom="margin">
              <wp14:pctWidth>0</wp14:pctWidth>
            </wp14:sizeRelH>
            <wp14:sizeRelV relativeFrom="margin">
              <wp14:pctHeight>0</wp14:pctHeight>
            </wp14:sizeRelV>
          </wp:anchor>
        </w:drawing>
      </w:r>
      <w:r w:rsidR="00EC6C42">
        <w:rPr>
          <w:noProof/>
        </w:rPr>
        <mc:AlternateContent>
          <mc:Choice Requires="wps">
            <w:drawing>
              <wp:anchor distT="0" distB="0" distL="114300" distR="114300" simplePos="0" relativeHeight="251689027" behindDoc="0" locked="0" layoutInCell="1" allowOverlap="1" wp14:anchorId="2BB7B422" wp14:editId="41863CB7">
                <wp:simplePos x="0" y="0"/>
                <wp:positionH relativeFrom="page">
                  <wp:posOffset>365760</wp:posOffset>
                </wp:positionH>
                <wp:positionV relativeFrom="page">
                  <wp:posOffset>365760</wp:posOffset>
                </wp:positionV>
                <wp:extent cx="4561840" cy="7068185"/>
                <wp:effectExtent l="0" t="0" r="0" b="0"/>
                <wp:wrapThrough wrapText="bothSides">
                  <wp:wrapPolygon edited="0">
                    <wp:start x="120" y="0"/>
                    <wp:lineTo x="120" y="21501"/>
                    <wp:lineTo x="21287" y="21501"/>
                    <wp:lineTo x="21287" y="0"/>
                    <wp:lineTo x="120" y="0"/>
                  </wp:wrapPolygon>
                </wp:wrapThrough>
                <wp:docPr id="200" name="Text Box 200"/>
                <wp:cNvGraphicFramePr/>
                <a:graphic xmlns:a="http://schemas.openxmlformats.org/drawingml/2006/main">
                  <a:graphicData uri="http://schemas.microsoft.com/office/word/2010/wordprocessingShape">
                    <wps:wsp>
                      <wps:cNvSpPr txBox="1"/>
                      <wps:spPr>
                        <a:xfrm>
                          <a:off x="0" y="0"/>
                          <a:ext cx="4561840" cy="7068185"/>
                        </a:xfrm>
                        <a:prstGeom prst="rect">
                          <a:avLst/>
                        </a:prstGeom>
                        <a:no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6990A056" w14:textId="77777777" w:rsidR="00831F52" w:rsidRDefault="00831F52" w:rsidP="00EC6C42">
                            <w:pPr>
                              <w:jc w:val="both"/>
                            </w:pPr>
                          </w:p>
                          <w:p w14:paraId="6C63E10D" w14:textId="77777777" w:rsidR="00831F52" w:rsidRPr="008E070F" w:rsidRDefault="00831F52" w:rsidP="00EC6C42">
                            <w:pPr>
                              <w:jc w:val="both"/>
                            </w:pPr>
                            <w:r>
                              <w:t xml:space="preserve">Holst was </w:t>
                            </w:r>
                            <w:proofErr w:type="gramStart"/>
                            <w:r>
                              <w:t>well-suited</w:t>
                            </w:r>
                            <w:proofErr w:type="gramEnd"/>
                            <w:r>
                              <w:t xml:space="preserve"> for his role as concert band composer, having played trombone in various groups for years. Whereas other composers wrote for the concert band as they would for an orchestra without strings, Holst created a unique sound intended to cast the concert band as a serious concert medium.</w:t>
                            </w:r>
                          </w:p>
                          <w:p w14:paraId="4EBD9972" w14:textId="77777777" w:rsidR="00831F52" w:rsidRDefault="00831F52" w:rsidP="00EC6C42"/>
                          <w:p w14:paraId="5AB48FA4" w14:textId="77777777" w:rsidR="00831F52" w:rsidRPr="00870A3A" w:rsidRDefault="00831F52" w:rsidP="00EC6C42">
                            <w:pPr>
                              <w:rPr>
                                <w:rFonts w:ascii="Keep Calm Medium" w:hAnsi="Keep Calm Medium"/>
                                <w:sz w:val="32"/>
                                <w:szCs w:val="32"/>
                              </w:rPr>
                            </w:pPr>
                            <w:r w:rsidRPr="00870A3A">
                              <w:rPr>
                                <w:rFonts w:ascii="Keep Calm Medium" w:hAnsi="Keep Calm Medium"/>
                                <w:sz w:val="32"/>
                                <w:szCs w:val="32"/>
                              </w:rPr>
                              <w:t>Prelude and Fugue in D minor</w:t>
                            </w:r>
                          </w:p>
                          <w:p w14:paraId="5BF76FA0" w14:textId="77777777" w:rsidR="00831F52" w:rsidRDefault="00831F52" w:rsidP="00EC6C42">
                            <w:pPr>
                              <w:rPr>
                                <w:i/>
                              </w:rPr>
                            </w:pPr>
                            <w:r w:rsidRPr="00870A3A">
                              <w:rPr>
                                <w:i/>
                              </w:rPr>
                              <w:t>J. S. Bach</w:t>
                            </w:r>
                          </w:p>
                          <w:p w14:paraId="3E82404A" w14:textId="77777777" w:rsidR="00831F52" w:rsidRDefault="00831F52" w:rsidP="00EC6C42">
                            <w:pPr>
                              <w:rPr>
                                <w:i/>
                              </w:rPr>
                            </w:pPr>
                          </w:p>
                          <w:p w14:paraId="25E937B1" w14:textId="77777777" w:rsidR="00831F52" w:rsidRPr="008E070F" w:rsidRDefault="00831F52" w:rsidP="00EC6C42">
                            <w:pPr>
                              <w:jc w:val="both"/>
                            </w:pPr>
                            <w:r>
                              <w:t xml:space="preserve">Arrangements of the music of Bach have long been a staple in the repertoire for concert band. Many of his compositions, particularly the works for organ, have been transcribed for the concert band medium. This composition is part of a collection for organ entitled </w:t>
                            </w:r>
                            <w:r>
                              <w:rPr>
                                <w:i/>
                              </w:rPr>
                              <w:t>The Eight Little Preludes and Fugues</w:t>
                            </w:r>
                            <w:r>
                              <w:t>. This wonderful transcription by R. L. Moehlmann retains the sonority and interplays of the baroque original.</w:t>
                            </w:r>
                          </w:p>
                          <w:p w14:paraId="7F0A4ED9" w14:textId="77777777" w:rsidR="00831F52" w:rsidRDefault="00831F52" w:rsidP="00EC6C42"/>
                          <w:p w14:paraId="497FDAF6" w14:textId="77777777" w:rsidR="00831F52" w:rsidRPr="00870A3A" w:rsidRDefault="00831F52" w:rsidP="00EC6C42">
                            <w:pPr>
                              <w:rPr>
                                <w:rFonts w:ascii="Keep Calm Medium" w:hAnsi="Keep Calm Medium"/>
                                <w:sz w:val="32"/>
                                <w:szCs w:val="32"/>
                              </w:rPr>
                            </w:pPr>
                            <w:r w:rsidRPr="00870A3A">
                              <w:rPr>
                                <w:rFonts w:ascii="Keep Calm Medium" w:hAnsi="Keep Calm Medium"/>
                                <w:sz w:val="32"/>
                                <w:szCs w:val="32"/>
                              </w:rPr>
                              <w:t>The Sound of Music Selections for Concert Band</w:t>
                            </w:r>
                          </w:p>
                          <w:p w14:paraId="48FFDA38" w14:textId="77777777" w:rsidR="00831F52" w:rsidRPr="00870A3A" w:rsidRDefault="00831F52" w:rsidP="00EC6C42">
                            <w:pPr>
                              <w:rPr>
                                <w:i/>
                              </w:rPr>
                            </w:pPr>
                            <w:r w:rsidRPr="00870A3A">
                              <w:rPr>
                                <w:i/>
                              </w:rPr>
                              <w:t>Rodgers and Hammerstein</w:t>
                            </w:r>
                          </w:p>
                          <w:p w14:paraId="1A6381CB" w14:textId="77777777" w:rsidR="00831F52" w:rsidRDefault="00831F52" w:rsidP="00EC6C42"/>
                          <w:p w14:paraId="76770E5A" w14:textId="77777777" w:rsidR="00831F52" w:rsidRDefault="00831F52" w:rsidP="00EC6C42">
                            <w:pPr>
                              <w:jc w:val="both"/>
                            </w:pPr>
                            <w:r>
                              <w:t xml:space="preserve">Richard Rodgers and Oscar Hammerstein II were unquestionably the most successful song writing team in the history of Broadway. </w:t>
                            </w:r>
                            <w:proofErr w:type="gramStart"/>
                            <w:r>
                              <w:t xml:space="preserve">Their first collaboration in 1943 resulted in </w:t>
                            </w:r>
                            <w:r w:rsidRPr="003B6113">
                              <w:rPr>
                                <w:i/>
                              </w:rPr>
                              <w:t>Oklahoma</w:t>
                            </w:r>
                            <w:r>
                              <w:t>,” which won a Pulitzer Prize during its record-setting run of over five years.</w:t>
                            </w:r>
                            <w:proofErr w:type="gramEnd"/>
                            <w:r>
                              <w:t xml:space="preserve"> During their careers, musical comedy because a total theatrical form, dependent on the interrelation of story, music, lyrics, dance, scenery, and costumes. The last of their collaborations, </w:t>
                            </w:r>
                            <w:r>
                              <w:rPr>
                                <w:i/>
                              </w:rPr>
                              <w:t>The Sound of Music</w:t>
                            </w:r>
                            <w:r>
                              <w:t>, is based on the true story of the unusual Von Trapp family. The result is a musical play of uncommon distinction and charm, a production that is at once warmly amusing, full of meaning, and replete with tuneful melodies loved throughout the world. 2015 marks the 50</w:t>
                            </w:r>
                            <w:r w:rsidRPr="008E070F">
                              <w:rPr>
                                <w:vertAlign w:val="superscript"/>
                              </w:rPr>
                              <w:t>th</w:t>
                            </w:r>
                            <w:r>
                              <w:t xml:space="preserve"> anniversary of the film version of this groundbreaking musical. The original Broadway musical opened in November 1959.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200" o:spid="_x0000_s1037" type="#_x0000_t202" style="position:absolute;margin-left:28.8pt;margin-top:28.8pt;width:359.2pt;height:556.55pt;z-index:251689027;visibility:visible;mso-wrap-style:square;mso-width-percent:0;mso-wrap-distance-left:9pt;mso-wrap-distance-top:0;mso-wrap-distance-right:9pt;mso-wrap-distance-bottom:0;mso-position-horizontal:absolute;mso-position-horizontal-relative:page;mso-position-vertical:absolute;mso-position-vertical-relative:page;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" mv:complextextbox="1" filled="f" stroked="f">
                <v:textbox>
                  <w:txbxContent>
                    <w:p w14:paraId="6990A056" w14:textId="77777777" w:rsidR="00831F52" w:rsidRDefault="00831F52" w:rsidP="00EC6C42">
                      <w:pPr>
                        <w:jc w:val="both"/>
                      </w:pPr>
                    </w:p>
                    <w:p w14:paraId="6C63E10D" w14:textId="77777777" w:rsidR="00831F52" w:rsidRPr="008E070F" w:rsidRDefault="00831F52" w:rsidP="00EC6C42">
                      <w:pPr>
                        <w:jc w:val="both"/>
                      </w:pPr>
                      <w:r>
                        <w:t xml:space="preserve">Holst was </w:t>
                      </w:r>
                      <w:proofErr w:type="gramStart"/>
                      <w:r>
                        <w:t>well-suited</w:t>
                      </w:r>
                      <w:proofErr w:type="gramEnd"/>
                      <w:r>
                        <w:t xml:space="preserve"> for his role as concert band composer, having played trombone in various groups for years. Whereas other composers wrote for the concert band as they would for an orchestra without strings, Holst created a unique sound intended to cast the concert band as a serious concert medium.</w:t>
                      </w:r>
                    </w:p>
                    <w:p w14:paraId="4EBD9972" w14:textId="77777777" w:rsidR="00831F52" w:rsidRDefault="00831F52" w:rsidP="00EC6C42"/>
                    <w:p w14:paraId="5AB48FA4" w14:textId="77777777" w:rsidR="00831F52" w:rsidRPr="00870A3A" w:rsidRDefault="00831F52" w:rsidP="00EC6C42">
                      <w:pPr>
                        <w:rPr>
                          <w:rFonts w:ascii="Keep Calm Medium" w:hAnsi="Keep Calm Medium"/>
                          <w:sz w:val="32"/>
                          <w:szCs w:val="32"/>
                        </w:rPr>
                      </w:pPr>
                      <w:r w:rsidRPr="00870A3A">
                        <w:rPr>
                          <w:rFonts w:ascii="Keep Calm Medium" w:hAnsi="Keep Calm Medium"/>
                          <w:sz w:val="32"/>
                          <w:szCs w:val="32"/>
                        </w:rPr>
                        <w:t>Prelude and Fugue in D minor</w:t>
                      </w:r>
                    </w:p>
                    <w:p w14:paraId="5BF76FA0" w14:textId="77777777" w:rsidR="00831F52" w:rsidRDefault="00831F52" w:rsidP="00EC6C42">
                      <w:pPr>
                        <w:rPr>
                          <w:i/>
                        </w:rPr>
                      </w:pPr>
                      <w:r w:rsidRPr="00870A3A">
                        <w:rPr>
                          <w:i/>
                        </w:rPr>
                        <w:t>J. S. Bach</w:t>
                      </w:r>
                    </w:p>
                    <w:p w14:paraId="3E82404A" w14:textId="77777777" w:rsidR="00831F52" w:rsidRDefault="00831F52" w:rsidP="00EC6C42">
                      <w:pPr>
                        <w:rPr>
                          <w:i/>
                        </w:rPr>
                      </w:pPr>
                    </w:p>
                    <w:p w14:paraId="25E937B1" w14:textId="77777777" w:rsidR="00831F52" w:rsidRPr="008E070F" w:rsidRDefault="00831F52" w:rsidP="00EC6C42">
                      <w:pPr>
                        <w:jc w:val="both"/>
                      </w:pPr>
                      <w:r>
                        <w:t xml:space="preserve">Arrangements of the music of Bach have long been a staple in the repertoire for concert band. Many of his compositions, particularly the works for organ, have been transcribed for the concert band medium. This composition is part of a collection for organ entitled </w:t>
                      </w:r>
                      <w:r>
                        <w:rPr>
                          <w:i/>
                        </w:rPr>
                        <w:t>The Eight Little Preludes and Fugues</w:t>
                      </w:r>
                      <w:r>
                        <w:t>. This wonderful transcription by R. L. Moehlmann retains the sonority and interplays of the baroque original.</w:t>
                      </w:r>
                    </w:p>
                    <w:p w14:paraId="7F0A4ED9" w14:textId="77777777" w:rsidR="00831F52" w:rsidRDefault="00831F52" w:rsidP="00EC6C42"/>
                    <w:p w14:paraId="497FDAF6" w14:textId="77777777" w:rsidR="00831F52" w:rsidRPr="00870A3A" w:rsidRDefault="00831F52" w:rsidP="00EC6C42">
                      <w:pPr>
                        <w:rPr>
                          <w:rFonts w:ascii="Keep Calm Medium" w:hAnsi="Keep Calm Medium"/>
                          <w:sz w:val="32"/>
                          <w:szCs w:val="32"/>
                        </w:rPr>
                      </w:pPr>
                      <w:r w:rsidRPr="00870A3A">
                        <w:rPr>
                          <w:rFonts w:ascii="Keep Calm Medium" w:hAnsi="Keep Calm Medium"/>
                          <w:sz w:val="32"/>
                          <w:szCs w:val="32"/>
                        </w:rPr>
                        <w:t>The Sound of Music Selections for Concert Band</w:t>
                      </w:r>
                    </w:p>
                    <w:p w14:paraId="48FFDA38" w14:textId="77777777" w:rsidR="00831F52" w:rsidRPr="00870A3A" w:rsidRDefault="00831F52" w:rsidP="00EC6C42">
                      <w:pPr>
                        <w:rPr>
                          <w:i/>
                        </w:rPr>
                      </w:pPr>
                      <w:r w:rsidRPr="00870A3A">
                        <w:rPr>
                          <w:i/>
                        </w:rPr>
                        <w:t>Rodgers and Hammerstein</w:t>
                      </w:r>
                    </w:p>
                    <w:p w14:paraId="1A6381CB" w14:textId="77777777" w:rsidR="00831F52" w:rsidRDefault="00831F52" w:rsidP="00EC6C42"/>
                    <w:p w14:paraId="76770E5A" w14:textId="77777777" w:rsidR="00831F52" w:rsidRDefault="00831F52" w:rsidP="00EC6C42">
                      <w:pPr>
                        <w:jc w:val="both"/>
                      </w:pPr>
                      <w:r>
                        <w:t xml:space="preserve">Richard Rodgers and Oscar Hammerstein II were unquestionably the most successful song writing team in the history of Broadway. </w:t>
                      </w:r>
                      <w:proofErr w:type="gramStart"/>
                      <w:r>
                        <w:t xml:space="preserve">Their first collaboration in 1943 resulted in </w:t>
                      </w:r>
                      <w:r w:rsidRPr="003B6113">
                        <w:rPr>
                          <w:i/>
                        </w:rPr>
                        <w:t>Oklahoma</w:t>
                      </w:r>
                      <w:r>
                        <w:t>,” which won a Pulitzer Prize during its record-setting run of over five years.</w:t>
                      </w:r>
                      <w:proofErr w:type="gramEnd"/>
                      <w:r>
                        <w:t xml:space="preserve"> During their careers, musical comedy because a total theatrical form, dependent on the interrelation of story, music, lyrics, dance, scenery, and costumes. The last of their collaborations, </w:t>
                      </w:r>
                      <w:r>
                        <w:rPr>
                          <w:i/>
                        </w:rPr>
                        <w:t>The Sound of Music</w:t>
                      </w:r>
                      <w:r>
                        <w:t>, is based on the true story of the unusual Von Trapp family. The result is a musical play of uncommon distinction and charm, a production that is at once warmly amusing, full of meaning, and replete with tuneful melodies loved throughout the world. 2015 marks the 50</w:t>
                      </w:r>
                      <w:r w:rsidRPr="008E070F">
                        <w:rPr>
                          <w:vertAlign w:val="superscript"/>
                        </w:rPr>
                        <w:t>th</w:t>
                      </w:r>
                      <w:r>
                        <w:t xml:space="preserve"> anniversary of the film version of this groundbreaking musical. The original Broadway musical opened in November 1959.</w:t>
                      </w:r>
                    </w:p>
                  </w:txbxContent>
                </v:textbox>
                <w10:wrap type="through" anchorx="page" anchory="page"/>
              </v:shape>
            </w:pict>
          </mc:Fallback>
        </mc:AlternateContent>
      </w:r>
      <w:r w:rsidR="00D97FA9">
        <w:rPr>
          <w:noProof/>
        </w:rPr>
        <mc:AlternateContent>
          <mc:Choice Requires="wpg">
            <w:drawing>
              <wp:anchor distT="0" distB="0" distL="114300" distR="114300" simplePos="1" relativeHeight="251691075" behindDoc="0" locked="0" layoutInCell="1" allowOverlap="1" wp14:anchorId="07E3116D" wp14:editId="20703F19">
                <wp:simplePos x="5181600" y="365760"/>
                <wp:positionH relativeFrom="page">
                  <wp:posOffset>5181600</wp:posOffset>
                </wp:positionH>
                <wp:positionV relativeFrom="page">
                  <wp:posOffset>365760</wp:posOffset>
                </wp:positionV>
                <wp:extent cx="4511040" cy="7040880"/>
                <wp:effectExtent l="0" t="0" r="0" b="0"/>
                <wp:wrapThrough wrapText="bothSides">
                  <wp:wrapPolygon edited="0">
                    <wp:start x="122" y="0"/>
                    <wp:lineTo x="122" y="21506"/>
                    <wp:lineTo x="21284" y="21506"/>
                    <wp:lineTo x="21284" y="0"/>
                    <wp:lineTo x="122" y="0"/>
                  </wp:wrapPolygon>
                </wp:wrapThrough>
                <wp:docPr id="21" name="Group 21"/>
                <wp:cNvGraphicFramePr/>
                <a:graphic xmlns:a="http://schemas.openxmlformats.org/drawingml/2006/main">
                  <a:graphicData uri="http://schemas.microsoft.com/office/word/2010/wordprocessingGroup">
                    <wpg:wgp>
                      <wpg:cNvGrpSpPr/>
                      <wpg:grpSpPr>
                        <a:xfrm>
                          <a:off x="0" y="0"/>
                          <a:ext cx="4511040" cy="7040880"/>
                          <a:chOff x="0" y="0"/>
                          <a:chExt cx="4511040" cy="7040880"/>
                        </a:xfrm>
                        <a:extLst>
                          <a:ext uri="{0CCBE362-F206-4b92-989A-16890622DB6E}">
                            <ma14:wrappingTextBoxFlag xmlns:ma14="http://schemas.microsoft.com/office/mac/drawingml/2011/main" val="1"/>
                          </a:ext>
                        </a:extLst>
                      </wpg:grpSpPr>
                      <wps:wsp>
                        <wps:cNvPr id="201" name="Text Box 201"/>
                        <wps:cNvSpPr txBox="1"/>
                        <wps:spPr>
                          <a:xfrm>
                            <a:off x="0" y="0"/>
                            <a:ext cx="4511040" cy="7040880"/>
                          </a:xfrm>
                          <a:prstGeom prst="rect">
                            <a:avLst/>
                          </a:prstGeom>
                          <a:no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 name="Text Box 1"/>
                        <wps:cNvSpPr txBox="1"/>
                        <wps:spPr>
                          <a:xfrm>
                            <a:off x="91440" y="45720"/>
                            <a:ext cx="4328160" cy="187325"/>
                          </a:xfrm>
                          <a:prstGeom prst="rect">
                            <a:avLst/>
                          </a:prstGeom>
                          <a:noFill/>
                          <a:ln>
                            <a:noFill/>
                          </a:ln>
                          <a:effectLst/>
                          <a:extLst>
                            <a:ext uri="{C572A759-6A51-4108-AA02-DFA0A04FC94B}">
                              <ma14:wrappingTextBoxFlag xmlns:ma14="http://schemas.microsoft.com/office/mac/drawingml/2011/main"/>
                            </a:ext>
                          </a:extLst>
                        </wps:spPr>
                        <wps:txbx id="13">
                          <w:txbxContent>
                            <w:p w14:paraId="3B8DC42B" w14:textId="77777777" w:rsidR="00831F52" w:rsidRDefault="00831F52" w:rsidP="00EC6C42"/>
                            <w:p w14:paraId="48AB81C8" w14:textId="77777777" w:rsidR="00831F52" w:rsidRDefault="00831F52" w:rsidP="00EC6C42">
                              <w:pPr>
                                <w:jc w:val="both"/>
                              </w:pPr>
                              <w:r>
                                <w:t xml:space="preserve">The songs, in order of appearance, are: </w:t>
                              </w:r>
                              <w:r>
                                <w:rPr>
                                  <w:i/>
                                </w:rPr>
                                <w:t xml:space="preserve">The Sound of Music; How Can Love Survive; the Lonely Goatherd; My Favorite Things; Sixteen Going on Seventeen; So Long, Farewell; Do, Re, </w:t>
                              </w:r>
                              <w:proofErr w:type="spellStart"/>
                              <w:r>
                                <w:rPr>
                                  <w:i/>
                                </w:rPr>
                                <w:t>Mi</w:t>
                              </w:r>
                              <w:proofErr w:type="spellEnd"/>
                              <w:r>
                                <w:rPr>
                                  <w:i/>
                                </w:rPr>
                                <w:t xml:space="preserve">; Edelweiss; An Ordinary Couple; No Way to Stop It; Maria; </w:t>
                              </w:r>
                              <w:r>
                                <w:t xml:space="preserve">and </w:t>
                              </w:r>
                              <w:r>
                                <w:rPr>
                                  <w:i/>
                                </w:rPr>
                                <w:t xml:space="preserve">Climb </w:t>
                              </w:r>
                              <w:proofErr w:type="spellStart"/>
                              <w:r>
                                <w:rPr>
                                  <w:i/>
                                </w:rPr>
                                <w:t>Ev’ry</w:t>
                              </w:r>
                              <w:proofErr w:type="spellEnd"/>
                              <w:r>
                                <w:rPr>
                                  <w:i/>
                                </w:rPr>
                                <w:t xml:space="preserve"> Mountain</w:t>
                              </w:r>
                              <w:r>
                                <w:t>.</w:t>
                              </w:r>
                            </w:p>
                            <w:p w14:paraId="769EBF87" w14:textId="77777777" w:rsidR="00831F52" w:rsidRDefault="00831F52" w:rsidP="00EC6C42"/>
                            <w:p w14:paraId="43269122" w14:textId="77777777" w:rsidR="00831F52" w:rsidRPr="003B6113" w:rsidRDefault="00831F52" w:rsidP="00EC6C42">
                              <w:r>
                                <w:t>This arrangement for concert band is by Robert Russell Bennett.</w:t>
                              </w:r>
                            </w:p>
                            <w:p w14:paraId="399A9F31" w14:textId="77777777" w:rsidR="00831F52" w:rsidRDefault="00831F52" w:rsidP="00EC6C42">
                              <w:pPr>
                                <w:rPr>
                                  <w:rFonts w:ascii="Keep Calm Medium" w:hAnsi="Keep Calm Medium"/>
                                  <w:sz w:val="32"/>
                                  <w:szCs w:val="32"/>
                                </w:rPr>
                              </w:pPr>
                            </w:p>
                            <w:p w14:paraId="7BD9EC78" w14:textId="77777777" w:rsidR="00831F52" w:rsidRPr="00870A3A" w:rsidRDefault="00831F52" w:rsidP="00EC6C42">
                              <w:pPr>
                                <w:rPr>
                                  <w:rFonts w:ascii="Keep Calm Medium" w:hAnsi="Keep Calm Medium"/>
                                  <w:sz w:val="32"/>
                                  <w:szCs w:val="32"/>
                                </w:rPr>
                              </w:pPr>
                              <w:r w:rsidRPr="00870A3A">
                                <w:rPr>
                                  <w:rFonts w:ascii="Keep Calm Medium" w:hAnsi="Keep Calm Medium"/>
                                  <w:sz w:val="32"/>
                                  <w:szCs w:val="32"/>
                                </w:rPr>
                                <w:t>Semper Fidelis</w:t>
                              </w:r>
                            </w:p>
                            <w:p w14:paraId="7251B758" w14:textId="77777777" w:rsidR="00831F52" w:rsidRPr="00870A3A" w:rsidRDefault="00831F52" w:rsidP="00EC6C42">
                              <w:pPr>
                                <w:rPr>
                                  <w:i/>
                                </w:rPr>
                              </w:pPr>
                              <w:r w:rsidRPr="00870A3A">
                                <w:rPr>
                                  <w:i/>
                                </w:rPr>
                                <w:t>John Philip Sousa</w:t>
                              </w:r>
                            </w:p>
                            <w:p w14:paraId="43F39FA2" w14:textId="77777777" w:rsidR="00831F52" w:rsidRDefault="00831F52" w:rsidP="00EC6C42"/>
                            <w:p w14:paraId="743FDCA5" w14:textId="77777777" w:rsidR="00831F52" w:rsidRDefault="00831F52" w:rsidP="00EC6C42">
                              <w:r>
                                <w:t xml:space="preserve">Sousa’s official biographer, Pal E. Bierley, wrote the following remarks about </w:t>
                              </w:r>
                              <w:r>
                                <w:rPr>
                                  <w:i/>
                                </w:rPr>
                                <w:t>Semper Fidelis</w:t>
                              </w:r>
                              <w:r>
                                <w:t>:</w:t>
                              </w:r>
                            </w:p>
                            <w:p w14:paraId="51009B21" w14:textId="77777777" w:rsidR="00831F52" w:rsidRDefault="00831F52" w:rsidP="00EC6C42"/>
                            <w:p w14:paraId="1F4C1E20" w14:textId="77777777" w:rsidR="00831F52" w:rsidRDefault="00831F52" w:rsidP="00EC6C42">
                              <w:pPr>
                                <w:jc w:val="both"/>
                              </w:pPr>
                              <w:r>
                                <w:t>“Written in 1888 and dedicated to those who inspired it – the officers and men of the United State Marine Corps – this march takes its title from their motto: ‘Semper Fidelis – Always Faithful.’ Sousa regarded it as his best march, musically speaking. It became one of his most popular marches, and gained recognition as the official march of the Marines. It was played by the Sousa Band in many foreign countries and always received acclaim as a well-known composition.”</w:t>
                              </w:r>
                            </w:p>
                            <w:p w14:paraId="462C82FF" w14:textId="77777777" w:rsidR="00831F52" w:rsidRDefault="00831F52" w:rsidP="00EC6C42">
                              <w:pPr>
                                <w:jc w:val="both"/>
                              </w:pPr>
                            </w:p>
                            <w:p w14:paraId="34AA5484" w14:textId="77777777" w:rsidR="00831F52" w:rsidRDefault="00831F52" w:rsidP="00EC6C42">
                              <w:pPr>
                                <w:jc w:val="both"/>
                              </w:pPr>
                              <w:r>
                                <w:t>This concert edition is by the director emeritus of the University of Illinois Bands, Mark H. Hindsley. Mr. Hindsley was considered to be an expert on the performance of Sousa’s music and this edition is an example of the “Sousa Style.”</w:t>
                              </w:r>
                            </w:p>
                            <w:p w14:paraId="05792AAB" w14:textId="77777777" w:rsidR="00831F52" w:rsidRDefault="00831F52" w:rsidP="00EC6C42"/>
                            <w:p w14:paraId="14668604" w14:textId="77777777" w:rsidR="00831F52" w:rsidRDefault="00831F52" w:rsidP="00EC6C42"/>
                            <w:p w14:paraId="3C2FFB27" w14:textId="77777777" w:rsidR="00831F52" w:rsidRDefault="00831F52" w:rsidP="00EC6C42"/>
                            <w:p w14:paraId="17C2EDBF" w14:textId="77777777" w:rsidR="00831F52" w:rsidRPr="003B6113" w:rsidRDefault="00831F52" w:rsidP="00EC6C42">
                              <w:r>
                                <w:t xml:space="preserve">- </w:t>
                              </w:r>
                              <w:r w:rsidRPr="003B6113">
                                <w:rPr>
                                  <w:i/>
                                </w:rPr>
                                <w:t>Edward Quick, Conductor</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 name="Text Box 2"/>
                        <wps:cNvSpPr txBox="1"/>
                        <wps:spPr>
                          <a:xfrm>
                            <a:off x="91440" y="231775"/>
                            <a:ext cx="4328160" cy="745490"/>
                          </a:xfrm>
                          <a:prstGeom prst="rect">
                            <a:avLst/>
                          </a:prstGeom>
                          <a:noFill/>
                          <a:ln>
                            <a:noFill/>
                          </a:ln>
                          <a:effectLst/>
                          <a:extLst>
                            <a:ext uri="{C572A759-6A51-4108-AA02-DFA0A04FC94B}">
                              <ma14:wrappingTextBoxFlag xmlns:ma14="http://schemas.microsoft.com/office/mac/drawingml/2011/main"/>
                            </a:ext>
                          </a:extLst>
                        </wps:spPr>
                        <wps:linkedTxbx id="13" seq="1"/>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3" name="Text Box 3"/>
                        <wps:cNvSpPr txBox="1"/>
                        <wps:spPr>
                          <a:xfrm>
                            <a:off x="91440" y="975995"/>
                            <a:ext cx="4328160" cy="187325"/>
                          </a:xfrm>
                          <a:prstGeom prst="rect">
                            <a:avLst/>
                          </a:prstGeom>
                          <a:noFill/>
                          <a:ln>
                            <a:noFill/>
                          </a:ln>
                          <a:effectLst/>
                          <a:extLst>
                            <a:ext uri="{C572A759-6A51-4108-AA02-DFA0A04FC94B}">
                              <ma14:wrappingTextBoxFlag xmlns:ma14="http://schemas.microsoft.com/office/mac/drawingml/2011/main"/>
                            </a:ext>
                          </a:extLst>
                        </wps:spPr>
                        <wps:linkedTxbx id="13" seq="2"/>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4" name="Text Box 4"/>
                        <wps:cNvSpPr txBox="1"/>
                        <wps:spPr>
                          <a:xfrm>
                            <a:off x="91440" y="1162050"/>
                            <a:ext cx="4328160" cy="187325"/>
                          </a:xfrm>
                          <a:prstGeom prst="rect">
                            <a:avLst/>
                          </a:prstGeom>
                          <a:noFill/>
                          <a:ln>
                            <a:noFill/>
                          </a:ln>
                          <a:effectLst/>
                          <a:extLst>
                            <a:ext uri="{C572A759-6A51-4108-AA02-DFA0A04FC94B}">
                              <ma14:wrappingTextBoxFlag xmlns:ma14="http://schemas.microsoft.com/office/mac/drawingml/2011/main"/>
                            </a:ext>
                          </a:extLst>
                        </wps:spPr>
                        <wps:linkedTxbx id="13" seq="3"/>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5" name="Text Box 5"/>
                        <wps:cNvSpPr txBox="1"/>
                        <wps:spPr>
                          <a:xfrm>
                            <a:off x="91440" y="1348105"/>
                            <a:ext cx="4328160" cy="245110"/>
                          </a:xfrm>
                          <a:prstGeom prst="rect">
                            <a:avLst/>
                          </a:prstGeom>
                          <a:noFill/>
                          <a:ln>
                            <a:noFill/>
                          </a:ln>
                          <a:effectLst/>
                          <a:extLst>
                            <a:ext uri="{C572A759-6A51-4108-AA02-DFA0A04FC94B}">
                              <ma14:wrappingTextBoxFlag xmlns:ma14="http://schemas.microsoft.com/office/mac/drawingml/2011/main"/>
                            </a:ext>
                          </a:extLst>
                        </wps:spPr>
                        <wps:linkedTxbx id="13" seq="4"/>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 name="Text Box 6"/>
                        <wps:cNvSpPr txBox="1"/>
                        <wps:spPr>
                          <a:xfrm>
                            <a:off x="91440" y="1591945"/>
                            <a:ext cx="4328160" cy="245110"/>
                          </a:xfrm>
                          <a:prstGeom prst="rect">
                            <a:avLst/>
                          </a:prstGeom>
                          <a:noFill/>
                          <a:ln>
                            <a:noFill/>
                          </a:ln>
                          <a:effectLst/>
                          <a:extLst>
                            <a:ext uri="{C572A759-6A51-4108-AA02-DFA0A04FC94B}">
                              <ma14:wrappingTextBoxFlag xmlns:ma14="http://schemas.microsoft.com/office/mac/drawingml/2011/main"/>
                            </a:ext>
                          </a:extLst>
                        </wps:spPr>
                        <wps:linkedTxbx id="13" seq="5"/>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7" name="Text Box 7"/>
                        <wps:cNvSpPr txBox="1"/>
                        <wps:spPr>
                          <a:xfrm>
                            <a:off x="91440" y="1835785"/>
                            <a:ext cx="4328160" cy="187325"/>
                          </a:xfrm>
                          <a:prstGeom prst="rect">
                            <a:avLst/>
                          </a:prstGeom>
                          <a:noFill/>
                          <a:ln>
                            <a:noFill/>
                          </a:ln>
                          <a:effectLst/>
                          <a:extLst>
                            <a:ext uri="{C572A759-6A51-4108-AA02-DFA0A04FC94B}">
                              <ma14:wrappingTextBoxFlag xmlns:ma14="http://schemas.microsoft.com/office/mac/drawingml/2011/main"/>
                            </a:ext>
                          </a:extLst>
                        </wps:spPr>
                        <wps:linkedTxbx id="13" seq="6"/>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8" name="Text Box 8"/>
                        <wps:cNvSpPr txBox="1"/>
                        <wps:spPr>
                          <a:xfrm>
                            <a:off x="91440" y="2021840"/>
                            <a:ext cx="4328160" cy="187325"/>
                          </a:xfrm>
                          <a:prstGeom prst="rect">
                            <a:avLst/>
                          </a:prstGeom>
                          <a:noFill/>
                          <a:ln>
                            <a:noFill/>
                          </a:ln>
                          <a:effectLst/>
                          <a:extLst>
                            <a:ext uri="{C572A759-6A51-4108-AA02-DFA0A04FC94B}">
                              <ma14:wrappingTextBoxFlag xmlns:ma14="http://schemas.microsoft.com/office/mac/drawingml/2011/main"/>
                            </a:ext>
                          </a:extLst>
                        </wps:spPr>
                        <wps:linkedTxbx id="13" seq="7"/>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9" name="Text Box 9"/>
                        <wps:cNvSpPr txBox="1"/>
                        <wps:spPr>
                          <a:xfrm>
                            <a:off x="91440" y="2207895"/>
                            <a:ext cx="4328160" cy="373380"/>
                          </a:xfrm>
                          <a:prstGeom prst="rect">
                            <a:avLst/>
                          </a:prstGeom>
                          <a:noFill/>
                          <a:ln>
                            <a:noFill/>
                          </a:ln>
                          <a:effectLst/>
                          <a:extLst>
                            <a:ext uri="{C572A759-6A51-4108-AA02-DFA0A04FC94B}">
                              <ma14:wrappingTextBoxFlag xmlns:ma14="http://schemas.microsoft.com/office/mac/drawingml/2011/main"/>
                            </a:ext>
                          </a:extLst>
                        </wps:spPr>
                        <wps:linkedTxbx id="13" seq="8"/>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0" name="Text Box 10"/>
                        <wps:cNvSpPr txBox="1"/>
                        <wps:spPr>
                          <a:xfrm>
                            <a:off x="91440" y="2580005"/>
                            <a:ext cx="4328160" cy="187325"/>
                          </a:xfrm>
                          <a:prstGeom prst="rect">
                            <a:avLst/>
                          </a:prstGeom>
                          <a:noFill/>
                          <a:ln>
                            <a:noFill/>
                          </a:ln>
                          <a:effectLst/>
                          <a:extLst>
                            <a:ext uri="{C572A759-6A51-4108-AA02-DFA0A04FC94B}">
                              <ma14:wrappingTextBoxFlag xmlns:ma14="http://schemas.microsoft.com/office/mac/drawingml/2011/main"/>
                            </a:ext>
                          </a:extLst>
                        </wps:spPr>
                        <wps:linkedTxbx id="13" seq="9"/>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1" name="Text Box 11"/>
                        <wps:cNvSpPr txBox="1"/>
                        <wps:spPr>
                          <a:xfrm>
                            <a:off x="91440" y="2766060"/>
                            <a:ext cx="4328160" cy="1303020"/>
                          </a:xfrm>
                          <a:prstGeom prst="rect">
                            <a:avLst/>
                          </a:prstGeom>
                          <a:noFill/>
                          <a:ln>
                            <a:noFill/>
                          </a:ln>
                          <a:effectLst/>
                          <a:extLst>
                            <a:ext uri="{C572A759-6A51-4108-AA02-DFA0A04FC94B}">
                              <ma14:wrappingTextBoxFlag xmlns:ma14="http://schemas.microsoft.com/office/mac/drawingml/2011/main"/>
                            </a:ext>
                          </a:extLst>
                        </wps:spPr>
                        <wps:linkedTxbx id="13" seq="10"/>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2" name="Text Box 12"/>
                        <wps:cNvSpPr txBox="1"/>
                        <wps:spPr>
                          <a:xfrm>
                            <a:off x="91440" y="4067810"/>
                            <a:ext cx="4328160" cy="187325"/>
                          </a:xfrm>
                          <a:prstGeom prst="rect">
                            <a:avLst/>
                          </a:prstGeom>
                          <a:noFill/>
                          <a:ln>
                            <a:noFill/>
                          </a:ln>
                          <a:effectLst/>
                          <a:extLst>
                            <a:ext uri="{C572A759-6A51-4108-AA02-DFA0A04FC94B}">
                              <ma14:wrappingTextBoxFlag xmlns:ma14="http://schemas.microsoft.com/office/mac/drawingml/2011/main"/>
                            </a:ext>
                          </a:extLst>
                        </wps:spPr>
                        <wps:linkedTxbx id="13" seq="11"/>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3" name="Text Box 13"/>
                        <wps:cNvSpPr txBox="1"/>
                        <wps:spPr>
                          <a:xfrm>
                            <a:off x="91440" y="4253865"/>
                            <a:ext cx="4328160" cy="559435"/>
                          </a:xfrm>
                          <a:prstGeom prst="rect">
                            <a:avLst/>
                          </a:prstGeom>
                          <a:noFill/>
                          <a:ln>
                            <a:noFill/>
                          </a:ln>
                          <a:effectLst/>
                          <a:extLst>
                            <a:ext uri="{C572A759-6A51-4108-AA02-DFA0A04FC94B}">
                              <ma14:wrappingTextBoxFlag xmlns:ma14="http://schemas.microsoft.com/office/mac/drawingml/2011/main"/>
                            </a:ext>
                          </a:extLst>
                        </wps:spPr>
                        <wps:linkedTxbx id="13" seq="12"/>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4" name="Text Box 14"/>
                        <wps:cNvSpPr txBox="1"/>
                        <wps:spPr>
                          <a:xfrm>
                            <a:off x="91440" y="4812030"/>
                            <a:ext cx="1071880" cy="187325"/>
                          </a:xfrm>
                          <a:prstGeom prst="rect">
                            <a:avLst/>
                          </a:prstGeom>
                          <a:noFill/>
                          <a:ln>
                            <a:noFill/>
                          </a:ln>
                          <a:effectLst/>
                          <a:extLst>
                            <a:ext uri="{C572A759-6A51-4108-AA02-DFA0A04FC94B}">
                              <ma14:wrappingTextBoxFlag xmlns:ma14="http://schemas.microsoft.com/office/mac/drawingml/2011/main"/>
                            </a:ext>
                          </a:extLst>
                        </wps:spPr>
                        <wps:linkedTxbx id="13" seq="13"/>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5" name="Text Box 15"/>
                        <wps:cNvSpPr txBox="1"/>
                        <wps:spPr>
                          <a:xfrm>
                            <a:off x="91440" y="4998085"/>
                            <a:ext cx="1071880" cy="187325"/>
                          </a:xfrm>
                          <a:prstGeom prst="rect">
                            <a:avLst/>
                          </a:prstGeom>
                          <a:noFill/>
                          <a:ln>
                            <a:noFill/>
                          </a:ln>
                          <a:effectLst/>
                          <a:extLst>
                            <a:ext uri="{C572A759-6A51-4108-AA02-DFA0A04FC94B}">
                              <ma14:wrappingTextBoxFlag xmlns:ma14="http://schemas.microsoft.com/office/mac/drawingml/2011/main"/>
                            </a:ext>
                          </a:extLst>
                        </wps:spPr>
                        <wps:linkedTxbx id="13" seq="14"/>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6" name="Text Box 16"/>
                        <wps:cNvSpPr txBox="1"/>
                        <wps:spPr>
                          <a:xfrm>
                            <a:off x="91440" y="5184140"/>
                            <a:ext cx="1071880" cy="187325"/>
                          </a:xfrm>
                          <a:prstGeom prst="rect">
                            <a:avLst/>
                          </a:prstGeom>
                          <a:noFill/>
                          <a:ln>
                            <a:noFill/>
                          </a:ln>
                          <a:effectLst/>
                          <a:extLst>
                            <a:ext uri="{C572A759-6A51-4108-AA02-DFA0A04FC94B}">
                              <ma14:wrappingTextBoxFlag xmlns:ma14="http://schemas.microsoft.com/office/mac/drawingml/2011/main"/>
                            </a:ext>
                          </a:extLst>
                        </wps:spPr>
                        <wps:linkedTxbx id="13" seq="15"/>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7" name="Text Box 17"/>
                        <wps:cNvSpPr txBox="1"/>
                        <wps:spPr>
                          <a:xfrm>
                            <a:off x="91440" y="5370195"/>
                            <a:ext cx="1071880" cy="187325"/>
                          </a:xfrm>
                          <a:prstGeom prst="rect">
                            <a:avLst/>
                          </a:prstGeom>
                          <a:noFill/>
                          <a:ln>
                            <a:noFill/>
                          </a:ln>
                          <a:effectLst/>
                          <a:extLst>
                            <a:ext uri="{C572A759-6A51-4108-AA02-DFA0A04FC94B}">
                              <ma14:wrappingTextBoxFlag xmlns:ma14="http://schemas.microsoft.com/office/mac/drawingml/2011/main"/>
                            </a:ext>
                          </a:extLst>
                        </wps:spPr>
                        <wps:linkedTxbx id="13" seq="16"/>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8" name="Text Box 18"/>
                        <wps:cNvSpPr txBox="1"/>
                        <wps:spPr>
                          <a:xfrm>
                            <a:off x="91440" y="5556250"/>
                            <a:ext cx="1071880" cy="187325"/>
                          </a:xfrm>
                          <a:prstGeom prst="rect">
                            <a:avLst/>
                          </a:prstGeom>
                          <a:noFill/>
                          <a:ln>
                            <a:noFill/>
                          </a:ln>
                          <a:effectLst/>
                          <a:extLst>
                            <a:ext uri="{C572A759-6A51-4108-AA02-DFA0A04FC94B}">
                              <ma14:wrappingTextBoxFlag xmlns:ma14="http://schemas.microsoft.com/office/mac/drawingml/2011/main"/>
                            </a:ext>
                          </a:extLst>
                        </wps:spPr>
                        <wps:linkedTxbx id="13" seq="17"/>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9" name="Text Box 19"/>
                        <wps:cNvSpPr txBox="1"/>
                        <wps:spPr>
                          <a:xfrm>
                            <a:off x="91440" y="5742305"/>
                            <a:ext cx="1071880" cy="187325"/>
                          </a:xfrm>
                          <a:prstGeom prst="rect">
                            <a:avLst/>
                          </a:prstGeom>
                          <a:noFill/>
                          <a:ln>
                            <a:noFill/>
                          </a:ln>
                          <a:effectLst/>
                          <a:extLst>
                            <a:ext uri="{C572A759-6A51-4108-AA02-DFA0A04FC94B}">
                              <ma14:wrappingTextBoxFlag xmlns:ma14="http://schemas.microsoft.com/office/mac/drawingml/2011/main"/>
                            </a:ext>
                          </a:extLst>
                        </wps:spPr>
                        <wps:linkedTxbx id="13" seq="18"/>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0" name="Text Box 20"/>
                        <wps:cNvSpPr txBox="1"/>
                        <wps:spPr>
                          <a:xfrm>
                            <a:off x="91440" y="5928360"/>
                            <a:ext cx="1071880" cy="187325"/>
                          </a:xfrm>
                          <a:prstGeom prst="rect">
                            <a:avLst/>
                          </a:prstGeom>
                          <a:noFill/>
                          <a:ln>
                            <a:noFill/>
                          </a:ln>
                          <a:effectLst/>
                          <a:extLst>
                            <a:ext uri="{C572A759-6A51-4108-AA02-DFA0A04FC94B}">
                              <ma14:wrappingTextBoxFlag xmlns:ma14="http://schemas.microsoft.com/office/mac/drawingml/2011/main"/>
                            </a:ext>
                          </a:extLst>
                        </wps:spPr>
                        <wps:linkedTxbx id="13" seq="19"/>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id="Group 21" o:spid="_x0000_s1038" style="position:absolute;margin-left:408pt;margin-top:28.8pt;width:355.2pt;height:554.4pt;z-index:251691075;mso-position-horizontal-relative:page;mso-position-vertical-relative:page" coordsize="4511040,704088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" mv:complextextbox="1">
                <v:shape id="Text Box 201" o:spid="_x0000_s1039" type="#_x0000_t202" style="position:absolute;width:4511040;height:704088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DyOKYxQAA&#10;ANwAAAAPAAAAZHJzL2Rvd25yZXYueG1sRI9Ba8JAFITvhf6H5RV6q7t6aEPMRrS0pQelGj14fGSf&#10;STD7NmS3Jv33riD0OMzMN0y2GG0rLtT7xrGG6USBIC6dabjScNh/viQgfEA22DomDX/kYZE/PmSY&#10;Gjfwji5FqESEsE9RQx1Cl0rpy5os+onriKN3cr3FEGVfSdPjEOG2lTOlXqXFhuNCjR2911Sei1+r&#10;gdaj3W+St4/wszp9qWOyHdam0vr5aVzOQQQaw3/43v42GmZqCrcz8QjI/Ao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EPI4pjFAAAA3AAAAA8AAAAAAAAAAAAAAAAAlwIAAGRycy9k&#10;b3ducmV2LnhtbFBLBQYAAAAABAAEAPUAAACJAwAAAAA=&#10;" mv:complextextbox="1" filled="f" stroked="f"/>
                <v:shape id="Text Box 1" o:spid="_x0000_s1040" type="#_x0000_t202" style="position:absolute;left:91440;top:45720;width:4328160;height:18732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oXAkswAAA&#10;ANoAAAAPAAAAZHJzL2Rvd25yZXYueG1sRE9Ni8IwEL0L+x/CLHjTVA+iXaOIrLAgiLUePM42Yxts&#10;Jt0mq/XfG0HwNDze58yXna3FlVpvHCsYDRMQxIXThksFx3wzmILwAVlj7ZgU3MnDcvHRm2Oq3Y0z&#10;uh5CKWII+xQVVCE0qZS+qMiiH7qGOHJn11oMEbal1C3eYrit5ThJJtKi4dhQYUPriorL4d8qWJ04&#10;+zZ/u999ds5Mns8S3k4uSvU/u9UXiEBdeItf7h8d58PzleeViwcA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AoXAkswAAAANoAAAAPAAAAAAAAAAAAAAAAAJcCAABkcnMvZG93bnJl&#10;di54bWxQSwUGAAAAAAQABAD1AAAAhAMAAAAA&#10;" filled="f" stroked="f">
                  <v:textbox style="mso-next-textbox:#Text Box 2" inset="0,0,0,0">
                    <w:txbxContent>
                      <w:p w14:paraId="3B8DC42B" w14:textId="77777777" w:rsidR="00831F52" w:rsidRDefault="00831F52" w:rsidP="00EC6C42"/>
                      <w:p w14:paraId="48AB81C8" w14:textId="77777777" w:rsidR="00831F52" w:rsidRDefault="00831F52" w:rsidP="00EC6C42">
                        <w:pPr>
                          <w:jc w:val="both"/>
                        </w:pPr>
                        <w:r>
                          <w:t xml:space="preserve">The songs, in order of appearance, are: </w:t>
                        </w:r>
                        <w:r>
                          <w:rPr>
                            <w:i/>
                          </w:rPr>
                          <w:t xml:space="preserve">The Sound of Music; How Can Love Survive; the Lonely Goatherd; My Favorite Things; Sixteen Going on Seventeen; So Long, Farewell; Do, Re, </w:t>
                        </w:r>
                        <w:proofErr w:type="spellStart"/>
                        <w:r>
                          <w:rPr>
                            <w:i/>
                          </w:rPr>
                          <w:t>Mi</w:t>
                        </w:r>
                        <w:proofErr w:type="spellEnd"/>
                        <w:r>
                          <w:rPr>
                            <w:i/>
                          </w:rPr>
                          <w:t xml:space="preserve">; Edelweiss; An Ordinary Couple; No Way to Stop It; Maria; </w:t>
                        </w:r>
                        <w:r>
                          <w:t xml:space="preserve">and </w:t>
                        </w:r>
                        <w:r>
                          <w:rPr>
                            <w:i/>
                          </w:rPr>
                          <w:t xml:space="preserve">Climb </w:t>
                        </w:r>
                        <w:proofErr w:type="spellStart"/>
                        <w:r>
                          <w:rPr>
                            <w:i/>
                          </w:rPr>
                          <w:t>Ev’ry</w:t>
                        </w:r>
                        <w:proofErr w:type="spellEnd"/>
                        <w:r>
                          <w:rPr>
                            <w:i/>
                          </w:rPr>
                          <w:t xml:space="preserve"> Mountain</w:t>
                        </w:r>
                        <w:r>
                          <w:t>.</w:t>
                        </w:r>
                      </w:p>
                      <w:p w14:paraId="769EBF87" w14:textId="77777777" w:rsidR="00831F52" w:rsidRDefault="00831F52" w:rsidP="00EC6C42"/>
                      <w:p w14:paraId="43269122" w14:textId="77777777" w:rsidR="00831F52" w:rsidRPr="003B6113" w:rsidRDefault="00831F52" w:rsidP="00EC6C42">
                        <w:r>
                          <w:t>This arrangement for concert band is by Robert Russell Bennett.</w:t>
                        </w:r>
                      </w:p>
                      <w:p w14:paraId="399A9F31" w14:textId="77777777" w:rsidR="00831F52" w:rsidRDefault="00831F52" w:rsidP="00EC6C42">
                        <w:pPr>
                          <w:rPr>
                            <w:rFonts w:ascii="Keep Calm Medium" w:hAnsi="Keep Calm Medium"/>
                            <w:sz w:val="32"/>
                            <w:szCs w:val="32"/>
                          </w:rPr>
                        </w:pPr>
                      </w:p>
                      <w:p w14:paraId="7BD9EC78" w14:textId="77777777" w:rsidR="00831F52" w:rsidRPr="00870A3A" w:rsidRDefault="00831F52" w:rsidP="00EC6C42">
                        <w:pPr>
                          <w:rPr>
                            <w:rFonts w:ascii="Keep Calm Medium" w:hAnsi="Keep Calm Medium"/>
                            <w:sz w:val="32"/>
                            <w:szCs w:val="32"/>
                          </w:rPr>
                        </w:pPr>
                        <w:r w:rsidRPr="00870A3A">
                          <w:rPr>
                            <w:rFonts w:ascii="Keep Calm Medium" w:hAnsi="Keep Calm Medium"/>
                            <w:sz w:val="32"/>
                            <w:szCs w:val="32"/>
                          </w:rPr>
                          <w:t>Semper Fidelis</w:t>
                        </w:r>
                      </w:p>
                      <w:p w14:paraId="7251B758" w14:textId="77777777" w:rsidR="00831F52" w:rsidRPr="00870A3A" w:rsidRDefault="00831F52" w:rsidP="00EC6C42">
                        <w:pPr>
                          <w:rPr>
                            <w:i/>
                          </w:rPr>
                        </w:pPr>
                        <w:r w:rsidRPr="00870A3A">
                          <w:rPr>
                            <w:i/>
                          </w:rPr>
                          <w:t>John Philip Sousa</w:t>
                        </w:r>
                      </w:p>
                      <w:p w14:paraId="43F39FA2" w14:textId="77777777" w:rsidR="00831F52" w:rsidRDefault="00831F52" w:rsidP="00EC6C42"/>
                      <w:p w14:paraId="743FDCA5" w14:textId="77777777" w:rsidR="00831F52" w:rsidRDefault="00831F52" w:rsidP="00EC6C42">
                        <w:r>
                          <w:t xml:space="preserve">Sousa’s official biographer, Pal E. Bierley, wrote the following remarks about </w:t>
                        </w:r>
                        <w:r>
                          <w:rPr>
                            <w:i/>
                          </w:rPr>
                          <w:t>Semper Fidelis</w:t>
                        </w:r>
                        <w:r>
                          <w:t>:</w:t>
                        </w:r>
                      </w:p>
                      <w:p w14:paraId="51009B21" w14:textId="77777777" w:rsidR="00831F52" w:rsidRDefault="00831F52" w:rsidP="00EC6C42"/>
                      <w:p w14:paraId="1F4C1E20" w14:textId="77777777" w:rsidR="00831F52" w:rsidRDefault="00831F52" w:rsidP="00EC6C42">
                        <w:pPr>
                          <w:jc w:val="both"/>
                        </w:pPr>
                        <w:r>
                          <w:t>“Written in 1888 and dedicated to those who inspired it – the officers and men of the United State Marine Corps – this march takes its title from their motto: ‘Semper Fidelis – Always Faithful.’ Sousa regarded it as his best march, musically speaking. It became one of his most popular marches, and gained recognition as the official march of the Marines. It was played by the Sousa Band in many foreign countries and always received acclaim as a well-known composition.”</w:t>
                        </w:r>
                      </w:p>
                      <w:p w14:paraId="462C82FF" w14:textId="77777777" w:rsidR="00831F52" w:rsidRDefault="00831F52" w:rsidP="00EC6C42">
                        <w:pPr>
                          <w:jc w:val="both"/>
                        </w:pPr>
                      </w:p>
                      <w:p w14:paraId="34AA5484" w14:textId="77777777" w:rsidR="00831F52" w:rsidRDefault="00831F52" w:rsidP="00EC6C42">
                        <w:pPr>
                          <w:jc w:val="both"/>
                        </w:pPr>
                        <w:r>
                          <w:t>This concert edition is by the director emeritus of the University of Illinois Bands, Mark H. Hindsley. Mr. Hindsley was considered to be an expert on the performance of Sousa’s music and this edition is an example of the “Sousa Style.”</w:t>
                        </w:r>
                      </w:p>
                      <w:p w14:paraId="05792AAB" w14:textId="77777777" w:rsidR="00831F52" w:rsidRDefault="00831F52" w:rsidP="00EC6C42"/>
                      <w:p w14:paraId="14668604" w14:textId="77777777" w:rsidR="00831F52" w:rsidRDefault="00831F52" w:rsidP="00EC6C42"/>
                      <w:p w14:paraId="3C2FFB27" w14:textId="77777777" w:rsidR="00831F52" w:rsidRDefault="00831F52" w:rsidP="00EC6C42"/>
                      <w:p w14:paraId="17C2EDBF" w14:textId="77777777" w:rsidR="00831F52" w:rsidRPr="003B6113" w:rsidRDefault="00831F52" w:rsidP="00EC6C42">
                        <w:r>
                          <w:t xml:space="preserve">- </w:t>
                        </w:r>
                        <w:r w:rsidRPr="003B6113">
                          <w:rPr>
                            <w:i/>
                          </w:rPr>
                          <w:t>Edward Quick, Conductor</w:t>
                        </w:r>
                      </w:p>
                    </w:txbxContent>
                  </v:textbox>
                </v:shape>
                <v:shape id="Text Box 2" o:spid="_x0000_s1041" type="#_x0000_t202" style="position:absolute;left:91440;top:231775;width:4328160;height:74549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YjpdbwgAA&#10;ANoAAAAPAAAAZHJzL2Rvd25yZXYueG1sRI9Bi8IwFITvwv6H8Bb2pqkeRLtGEVlBEBZrPXh82zzb&#10;YPPSbaLWf28EweMwM98ws0Vna3Gl1hvHCoaDBARx4bThUsEhX/cnIHxA1lg7JgV38rCYf/RmmGp3&#10;44yu+1CKCGGfooIqhCaV0hcVWfQD1xBH7+RaiyHKtpS6xVuE21qOkmQsLRqOCxU2tKqoOO8vVsHy&#10;yNmP+f/922WnzOT5NOHt+KzU12e3/AYRqAvv8Ku90QpG8LwSb4CcP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NiOl1vCAAAA2gAAAA8AAAAAAAAAAAAAAAAAlwIAAGRycy9kb3du&#10;cmV2LnhtbFBLBQYAAAAABAAEAPUAAACGAwAAAAA=&#10;" filled="f" stroked="f">
                  <v:textbox style="mso-next-textbox:#Text Box 3" inset="0,0,0,0">
                    <w:txbxContent/>
                  </v:textbox>
                </v:shape>
                <v:shape id="Text Box 3" o:spid="_x0000_s1042" type="#_x0000_t202" style="position:absolute;left:91440;top:975995;width:4328160;height:18732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3wjLAwwAA&#10;ANoAAAAPAAAAZHJzL2Rvd25yZXYueG1sRI9Ba8JAFITvBf/D8gRvdWMFqdFVRCwUhGKMB4/P7DNZ&#10;zL6N2a3Gf98VCh6HmfmGmS87W4sbtd44VjAaJiCIC6cNlwoO+df7JwgfkDXWjknBgzwsF723Oaba&#10;3Tmj2z6UIkLYp6igCqFJpfRFRRb90DXE0Tu71mKIsi2lbvEe4baWH0kykRYNx4UKG1pXVFz2v1bB&#10;6sjZxlx/TrvsnJk8nya8nVyUGvS71QxEoC68wv/tb61gDM8r8QbIxR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3wjLAwwAAANoAAAAPAAAAAAAAAAAAAAAAAJcCAABkcnMvZG93&#10;bnJldi54bWxQSwUGAAAAAAQABAD1AAAAhwMAAAAA&#10;" filled="f" stroked="f">
                  <v:textbox style="mso-next-textbox:#Text Box 4" inset="0,0,0,0">
                    <w:txbxContent/>
                  </v:textbox>
                </v:shape>
                <v:shape id="Text Box 4" o:spid="_x0000_s1043" type="#_x0000_t202" style="position:absolute;left:91440;top:1162050;width:4328160;height:18732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4K6q0wwAA&#10;ANoAAAAPAAAAZHJzL2Rvd25yZXYueG1sRI9Ba8JAFITvBf/D8gRvdWMRqdFVRCwUhGKMB4/P7DNZ&#10;zL6N2a3Gf98VCh6HmfmGmS87W4sbtd44VjAaJiCIC6cNlwoO+df7JwgfkDXWjknBgzwsF723Oaba&#10;3Tmj2z6UIkLYp6igCqFJpfRFRRb90DXE0Tu71mKIsi2lbvEe4baWH0kykRYNx4UKG1pXVFz2v1bB&#10;6sjZxlx/TrvsnJk8nya8nVyUGvS71QxEoC68wv/tb61gDM8r8QbIxR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4K6q0wwAAANoAAAAPAAAAAAAAAAAAAAAAAJcCAABkcnMvZG93&#10;bnJldi54bWxQSwUGAAAAAAQABAD1AAAAhwMAAAAA&#10;" filled="f" stroked="f">
                  <v:textbox style="mso-next-textbox:#_x0000_s1044" inset="0,0,0,0">
                    <w:txbxContent/>
                  </v:textbox>
                </v:shape>
                <v:shape id="_x0000_s1044" type="#_x0000_t202" style="position:absolute;left:91440;top:1348105;width:4328160;height:24511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XZw8vwwAA&#10;ANoAAAAPAAAAZHJzL2Rvd25yZXYueG1sRI9Ba8JAFITvBf/D8gRvdWNBqdFVRCwUhGKMB4/P7DNZ&#10;zL6N2a3Gf98VCh6HmfmGmS87W4sbtd44VjAaJiCIC6cNlwoO+df7JwgfkDXWjknBgzwsF723Oaba&#10;3Tmj2z6UIkLYp6igCqFJpfRFRRb90DXE0Tu71mKIsi2lbvEe4baWH0kykRYNx4UKG1pXVFz2v1bB&#10;6sjZxlx/TrvsnJk8nya8nVyUGvS71QxEoC68wv/tb61gDM8r8QbIxR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BXZw8vwwAAANoAAAAPAAAAAAAAAAAAAAAAAJcCAABkcnMvZG93&#10;bnJldi54bWxQSwUGAAAAAAQABAD1AAAAhwMAAAAA&#10;" filled="f" stroked="f">
                  <v:textbox style="mso-next-textbox:#Text Box 6" inset="0,0,0,0">
                    <w:txbxContent/>
                  </v:textbox>
                </v:shape>
                <v:shape id="Text Box 6" o:spid="_x0000_s1045" type="#_x0000_t202" style="position:absolute;left:91440;top:1591945;width:4328160;height:24511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ntZFYwwAA&#10;ANoAAAAPAAAAZHJzL2Rvd25yZXYueG1sRI9Ba8JAFITvgv9heYXedFMPoY2uIkVBEEpjPHh8zT6T&#10;xezbmF2T9N93C4Ueh5n5hlltRtuInjpvHCt4mScgiEunDVcKzsV+9grCB2SNjWNS8E0eNuvpZIWZ&#10;dgPn1J9CJSKEfYYK6hDaTEpf1mTRz11LHL2r6yyGKLtK6g6HCLeNXCRJKi0ajgs1tvReU3k7PayC&#10;7YXznbl/fH3m19wUxVvCx/Sm1PPTuF2CCDSG//Bf+6AVpPB7Jd4Auf4B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ntZFYwwAAANoAAAAPAAAAAAAAAAAAAAAAAJcCAABkcnMvZG93&#10;bnJldi54bWxQSwUGAAAAAAQABAD1AAAAhwMAAAAA&#10;" filled="f" stroked="f">
                  <v:textbox style="mso-next-textbox:#Text Box 7" inset="0,0,0,0">
                    <w:txbxContent/>
                  </v:textbox>
                </v:shape>
                <v:shape id="Text Box 7" o:spid="_x0000_s1046" type="#_x0000_t202" style="position:absolute;left:91440;top:1835785;width:4328160;height:18732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I+TTDwwAA&#10;ANoAAAAPAAAAZHJzL2Rvd25yZXYueG1sRI9Ba8JAFITvBf/D8oTe6kYPto2uIqIgFMQYDx6f2Wey&#10;mH0bs6vGf98VCj0OM/MNM513thZ3ar1xrGA4SEAQF04bLhUc8vXHFwgfkDXWjknBkzzMZ723Kaba&#10;PTij+z6UIkLYp6igCqFJpfRFRRb9wDXE0Tu71mKIsi2lbvER4baWoyQZS4uG40KFDS0rKi77m1Ww&#10;OHK2MtftaZedM5Pn3wn/jC9Kvfe7xQREoC78h//aG63gE15X4g2Qs1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DI+TTDwwAAANoAAAAPAAAAAAAAAAAAAAAAAJcCAABkcnMvZG93&#10;bnJldi54bWxQSwUGAAAAAAQABAD1AAAAhwMAAAAA&#10;" filled="f" stroked="f">
                  <v:textbox style="mso-next-textbox:#Text Box 8" inset="0,0,0,0">
                    <w:txbxContent/>
                  </v:textbox>
                </v:shape>
                <v:shape id="Text Box 8" o:spid="_x0000_s1047" type="#_x0000_t202" style="position:absolute;left:91440;top:2021840;width:4328160;height:18732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" filled="f" stroked="f">
                  <v:textbox style="mso-next-textbox:#Text Box 9" inset="0,0,0,0">
                    <w:txbxContent/>
                  </v:textbox>
                </v:shape>
                <v:shape id="Text Box 9" o:spid="_x0000_s1048" type="#_x0000_t202" style="position:absolute;left:91440;top:2207895;width:4328160;height:37338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WKgUqwgAA&#10;ANoAAAAPAAAAZHJzL2Rvd25yZXYueG1sRI9Bi8IwFITvwv6H8Ba8aaoH0a5RRFYQBLHWg8e3zbMN&#10;Ni/dJmr990ZY2OMwM98w82Vna3Gn1hvHCkbDBARx4bThUsEp3wymIHxA1lg7JgVP8rBcfPTmmGr3&#10;4Izux1CKCGGfooIqhCaV0hcVWfRD1xBH7+JaiyHKtpS6xUeE21qOk2QiLRqOCxU2tK6ouB5vVsHq&#10;zNm3+d3/HLJLZvJ8lvBuclWq/9mtvkAE6sJ/+K+91Qpm8L4Sb4BcvA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NYqBSrCAAAA2gAAAA8AAAAAAAAAAAAAAAAAlwIAAGRycy9kb3du&#10;cmV2LnhtbFBLBQYAAAAABAAEAPUAAACGAwAAAAA=&#10;" filled="f" stroked="f">
                  <v:textbox style="mso-next-textbox:#Text Box 10" inset="0,0,0,0">
                    <w:txbxContent/>
                  </v:textbox>
                </v:shape>
                <v:shape id="Text Box 10" o:spid="_x0000_s1049" type="#_x0000_t202" style="position:absolute;left:91440;top:2580005;width:4328160;height:18732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" filled="f" stroked="f">
                  <v:textbox style="mso-next-textbox:#Text Box 11" inset="0,0,0,0">
                    <w:txbxContent/>
                  </v:textbox>
                </v:shape>
                <v:shape id="Text Box 11" o:spid="_x0000_s1050" type="#_x0000_t202" style="position:absolute;left:91440;top:2766060;width:4328160;height:130302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" filled="f" stroked="f">
                  <v:textbox style="mso-next-textbox:#Text Box 12" inset="0,0,0,0">
                    <w:txbxContent/>
                  </v:textbox>
                </v:shape>
                <v:shape id="Text Box 12" o:spid="_x0000_s1051" type="#_x0000_t202" style="position:absolute;left:91440;top:4067810;width:4328160;height:18732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" filled="f" stroked="f">
                  <v:textbox style="mso-next-textbox:#Text Box 13" inset="0,0,0,0">
                    <w:txbxContent/>
                  </v:textbox>
                </v:shape>
                <v:shape id="Text Box 13" o:spid="_x0000_s1052" type="#_x0000_t202" style="position:absolute;left:91440;top:4253865;width:4328160;height:55943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" filled="f" stroked="f">
                  <v:textbox style="mso-next-textbox:#Text Box 14" inset="0,0,0,0">
                    <w:txbxContent/>
                  </v:textbox>
                </v:shape>
                <v:shape id="Text Box 14" o:spid="_x0000_s1053" type="#_x0000_t202" style="position:absolute;left:91440;top:4812030;width:1071880;height:18732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" filled="f" stroked="f">
                  <v:textbox style="mso-next-textbox:#Text Box 15" inset="0,0,0,0">
                    <w:txbxContent/>
                  </v:textbox>
                </v:shape>
                <v:shape id="Text Box 15" o:spid="_x0000_s1054" type="#_x0000_t202" style="position:absolute;left:91440;top:4998085;width:1071880;height:18732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" filled="f" stroked="f">
                  <v:textbox style="mso-next-textbox:#Text Box 16" inset="0,0,0,0">
                    <w:txbxContent/>
                  </v:textbox>
                </v:shape>
                <v:shape id="Text Box 16" o:spid="_x0000_s1055" type="#_x0000_t202" style="position:absolute;left:91440;top:5184140;width:1071880;height:18732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" filled="f" stroked="f">
                  <v:textbox style="mso-next-textbox:#Text Box 17" inset="0,0,0,0">
                    <w:txbxContent/>
                  </v:textbox>
                </v:shape>
                <v:shape id="Text Box 17" o:spid="_x0000_s1056" type="#_x0000_t202" style="position:absolute;left:91440;top:5370195;width:1071880;height:18732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" filled="f" stroked="f">
                  <v:textbox style="mso-next-textbox:#Text Box 18" inset="0,0,0,0">
                    <w:txbxContent/>
                  </v:textbox>
                </v:shape>
                <v:shape id="Text Box 18" o:spid="_x0000_s1057" type="#_x0000_t202" style="position:absolute;left:91440;top:5556250;width:1071880;height:18732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" filled="f" stroked="f">
                  <v:textbox style="mso-next-textbox:#Text Box 19" inset="0,0,0,0">
                    <w:txbxContent/>
                  </v:textbox>
                </v:shape>
                <v:shape id="Text Box 19" o:spid="_x0000_s1058" type="#_x0000_t202" style="position:absolute;left:91440;top:5742305;width:1071880;height:18732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" filled="f" stroked="f">
                  <v:textbox style="mso-next-textbox:#Text Box 20" inset="0,0,0,0">
                    <w:txbxContent/>
                  </v:textbox>
                </v:shape>
                <v:shape id="Text Box 20" o:spid="_x0000_s1059" type="#_x0000_t202" style="position:absolute;left:91440;top:5928360;width:1071880;height:18732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bVWgKwAAA&#10;ANsAAAAPAAAAZHJzL2Rvd25yZXYueG1sRE9Ni8IwEL0L+x/CCN5sqgfRrlFkWWFBEGs97HG2Gdtg&#10;M6lNVuu/NwfB4+N9L9e9bcSNOm8cK5gkKQji0mnDlYJTsR3PQfiArLFxTAoe5GG9+hgsMdPuzjnd&#10;jqESMYR9hgrqENpMSl/WZNEnriWO3Nl1FkOEXSV1h/cYbhs5TdOZtGg4NtTY0ldN5eX4bxVsfjn/&#10;Ntf93yE/56YoFinvZhelRsN+8wkiUB/e4pf7RyuYxvXxS/wBcvUE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DbVWgKwAAAANsAAAAPAAAAAAAAAAAAAAAAAJcCAABkcnMvZG93bnJl&#10;di54bWxQSwUGAAAAAAQABAD1AAAAhAMAAAAA&#10;" filled="f" stroked="f">
                  <v:textbox inset="0,0,0,0">
                    <w:txbxContent/>
                  </v:textbox>
                </v:shape>
                <w10:wrap type="through" anchorx="page" anchory="page"/>
              </v:group>
            </w:pict>
          </mc:Fallback>
        </mc:AlternateContent>
      </w:r>
    </w:p>
    <w:sectPr w:rsidR="00D2230F" w:rsidSect="00D2230F">
      <w:footerReference w:type="even" r:id="rId21"/>
      <w:pgSz w:w="15840" w:h="12240" w:orient="landscape"/>
      <w:pgMar w:top="576" w:right="576" w:bottom="576" w:left="576" w:header="576" w:footer="576" w:gutter="0"/>
      <w:cols w:space="720"/>
      <w:titlePg/>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667426E8" w14:textId="77777777" w:rsidR="00D97FA9" w:rsidRDefault="00D97FA9">
      <w:r>
        <w:separator/>
      </w:r>
    </w:p>
  </w:endnote>
  <w:endnote w:type="continuationSeparator" w:id="0">
    <w:p w14:paraId="1D80F458" w14:textId="77777777" w:rsidR="00D97FA9" w:rsidRDefault="00D97FA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00000003" w:usb1="00000000" w:usb2="00000000" w:usb3="00000000" w:csb0="00000001" w:csb1="00000000"/>
  </w:font>
  <w:font w:name="Courier New">
    <w:panose1 w:val="02070309020205020404"/>
    <w:charset w:val="00"/>
    <w:family w:val="auto"/>
    <w:pitch w:val="variable"/>
    <w:sig w:usb0="00000003" w:usb1="00000000" w:usb2="00000000" w:usb3="00000000" w:csb0="00000001" w:csb1="00000000"/>
  </w:font>
  <w:font w:name="Wingdings">
    <w:panose1 w:val="05000000000000000000"/>
    <w:charset w:val="02"/>
    <w:family w:val="auto"/>
    <w:pitch w:val="variable"/>
    <w:sig w:usb0="00000000" w:usb1="10000000" w:usb2="00000000" w:usb3="00000000" w:csb0="80000000" w:csb1="00000000"/>
  </w:font>
  <w:font w:name="Corbel">
    <w:panose1 w:val="020B0503020204020204"/>
    <w:charset w:val="00"/>
    <w:family w:val="auto"/>
    <w:pitch w:val="variable"/>
    <w:sig w:usb0="A00002EF" w:usb1="4000A44B" w:usb2="00000000" w:usb3="00000000" w:csb0="0000019F" w:csb1="00000000"/>
  </w:font>
  <w:font w:name="メイリオ">
    <w:charset w:val="4E"/>
    <w:family w:val="auto"/>
    <w:pitch w:val="variable"/>
    <w:sig w:usb0="E10102FF" w:usb1="EAC7FFFF" w:usb2="00010012" w:usb3="00000000" w:csb0="0002009F" w:csb1="00000000"/>
  </w:font>
  <w:font w:name="Keep Calm Medium">
    <w:panose1 w:val="00000000000000000000"/>
    <w:charset w:val="00"/>
    <w:family w:val="auto"/>
    <w:pitch w:val="variable"/>
    <w:sig w:usb0="A00000AF" w:usb1="5000204A" w:usb2="00000000" w:usb3="00000000" w:csb0="00000193" w:csb1="00000000"/>
  </w:font>
  <w:font w:name="Pacifico">
    <w:panose1 w:val="02000000000000000000"/>
    <w:charset w:val="00"/>
    <w:family w:val="auto"/>
    <w:pitch w:val="variable"/>
    <w:sig w:usb0="8000002F" w:usb1="4800004B" w:usb2="14000000" w:usb3="00000000" w:csb0="00000111" w:csb1="00000000"/>
  </w:font>
  <w:font w:name="Arial">
    <w:panose1 w:val="020B0604020202020204"/>
    <w:charset w:val="00"/>
    <w:family w:val="auto"/>
    <w:pitch w:val="variable"/>
    <w:sig w:usb0="00000003" w:usb1="00000000" w:usb2="00000000" w:usb3="00000000" w:csb0="00000001"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6FB4574" w14:textId="77777777" w:rsidR="00B1712E" w:rsidRDefault="00D97FA9">
    <w:pPr>
      <w:pStyle w:val="Footer"/>
    </w:pPr>
    <w:sdt>
      <w:sdtPr>
        <w:id w:val="969400743"/>
        <w:placeholder>
          <w:docPart w:val="31966932C0670B4D9A292F682099794C"/>
        </w:placeholder>
        <w:temporary/>
        <w:showingPlcHdr/>
      </w:sdtPr>
      <w:sdtEndPr/>
      <w:sdtContent>
        <w:r w:rsidR="00B1712E">
          <w:t>[Type text]</w:t>
        </w:r>
      </w:sdtContent>
    </w:sdt>
    <w:r w:rsidR="00B1712E">
      <w:ptab w:relativeTo="margin" w:alignment="center" w:leader="none"/>
    </w:r>
    <w:sdt>
      <w:sdtPr>
        <w:id w:val="969400748"/>
        <w:placeholder>
          <w:docPart w:val="F7607CE7D8CB4946870C932FF38D827B"/>
        </w:placeholder>
        <w:temporary/>
        <w:showingPlcHdr/>
      </w:sdtPr>
      <w:sdtEndPr/>
      <w:sdtContent>
        <w:r w:rsidR="00B1712E">
          <w:t>[Type text]</w:t>
        </w:r>
      </w:sdtContent>
    </w:sdt>
    <w:r w:rsidR="00B1712E">
      <w:ptab w:relativeTo="margin" w:alignment="right" w:leader="none"/>
    </w:r>
    <w:sdt>
      <w:sdtPr>
        <w:id w:val="969400753"/>
        <w:placeholder>
          <w:docPart w:val="579CA641D2108C43AF3C42F3EA7CEB46"/>
        </w:placeholder>
        <w:temporary/>
        <w:showingPlcHdr/>
      </w:sdtPr>
      <w:sdtEndPr/>
      <w:sdtContent>
        <w:r w:rsidR="00B1712E">
          <w:t>[Type text]</w:t>
        </w:r>
      </w:sdtContent>
    </w:sdt>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48F2FCBB" w14:textId="77777777" w:rsidR="00D97FA9" w:rsidRDefault="00D97FA9">
      <w:r>
        <w:separator/>
      </w:r>
    </w:p>
  </w:footnote>
  <w:footnote w:type="continuationSeparator" w:id="0">
    <w:p w14:paraId="3ABD47E9" w14:textId="77777777" w:rsidR="00D97FA9" w:rsidRDefault="00D97FA9">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1D"/>
    <w:multiLevelType w:val="multilevel"/>
    <w:tmpl w:val="7E5C1B06"/>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nsid w:val="08FB3E82"/>
    <w:multiLevelType w:val="hybridMultilevel"/>
    <w:tmpl w:val="6274687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21695E67"/>
    <w:multiLevelType w:val="hybridMultilevel"/>
    <w:tmpl w:val="179E6960"/>
    <w:lvl w:ilvl="0" w:tplc="13445BC2">
      <w:start w:val="1"/>
      <w:numFmt w:val="decimal"/>
      <w:lvlText w:val="%1."/>
      <w:lvlJc w:val="left"/>
      <w:pPr>
        <w:ind w:left="720" w:hanging="360"/>
      </w:pPr>
      <w:rPr>
        <w:rFonts w:asciiTheme="minorHAnsi" w:eastAsiaTheme="minorEastAsia" w:hAnsiTheme="minorHAnsi" w:cstheme="minorBidi"/>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307B1DEB"/>
    <w:multiLevelType w:val="hybridMultilevel"/>
    <w:tmpl w:val="8A6E08A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3C734285"/>
    <w:multiLevelType w:val="hybridMultilevel"/>
    <w:tmpl w:val="8DB858D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5CBD7C91"/>
    <w:multiLevelType w:val="multilevel"/>
    <w:tmpl w:val="04090023"/>
    <w:styleLink w:val="ArticleSection"/>
    <w:lvl w:ilvl="0">
      <w:start w:val="1"/>
      <w:numFmt w:val="upperRoman"/>
      <w:lvlText w:val="Article %1."/>
      <w:lvlJc w:val="left"/>
      <w:pPr>
        <w:ind w:left="0" w:firstLine="0"/>
      </w:pPr>
    </w:lvl>
    <w:lvl w:ilvl="1">
      <w:start w:val="1"/>
      <w:numFmt w:val="decimalZero"/>
      <w:isLgl/>
      <w:lvlText w:val="Section %1.%2"/>
      <w:lvlJc w:val="left"/>
      <w:pPr>
        <w:ind w:left="0" w:firstLine="0"/>
      </w:pPr>
    </w:lvl>
    <w:lvl w:ilvl="2">
      <w:start w:val="1"/>
      <w:numFmt w:val="lowerLetter"/>
      <w:lvlText w:val="(%3)"/>
      <w:lvlJc w:val="left"/>
      <w:pPr>
        <w:ind w:left="720" w:hanging="432"/>
      </w:pPr>
    </w:lvl>
    <w:lvl w:ilvl="3">
      <w:start w:val="1"/>
      <w:numFmt w:val="lowerRoman"/>
      <w:lvlText w:val="(%4)"/>
      <w:lvlJc w:val="right"/>
      <w:pPr>
        <w:ind w:left="864" w:hanging="144"/>
      </w:pPr>
    </w:lvl>
    <w:lvl w:ilvl="4">
      <w:start w:val="1"/>
      <w:numFmt w:val="decimal"/>
      <w:lvlText w:val="%5)"/>
      <w:lvlJc w:val="left"/>
      <w:pPr>
        <w:ind w:left="1008" w:hanging="432"/>
      </w:pPr>
    </w:lvl>
    <w:lvl w:ilvl="5">
      <w:start w:val="1"/>
      <w:numFmt w:val="lowerLetter"/>
      <w:lvlText w:val="%6)"/>
      <w:lvlJc w:val="left"/>
      <w:pPr>
        <w:ind w:left="1152" w:hanging="432"/>
      </w:pPr>
    </w:lvl>
    <w:lvl w:ilvl="6">
      <w:start w:val="1"/>
      <w:numFmt w:val="lowerRoman"/>
      <w:lvlText w:val="%7)"/>
      <w:lvlJc w:val="right"/>
      <w:pPr>
        <w:ind w:left="1296" w:hanging="288"/>
      </w:pPr>
    </w:lvl>
    <w:lvl w:ilvl="7">
      <w:start w:val="1"/>
      <w:numFmt w:val="lowerLetter"/>
      <w:lvlText w:val="%8."/>
      <w:lvlJc w:val="left"/>
      <w:pPr>
        <w:ind w:left="1440" w:hanging="432"/>
      </w:pPr>
    </w:lvl>
    <w:lvl w:ilvl="8">
      <w:start w:val="1"/>
      <w:numFmt w:val="lowerRoman"/>
      <w:lvlText w:val="%9."/>
      <w:lvlJc w:val="right"/>
      <w:pPr>
        <w:ind w:left="1584" w:hanging="144"/>
      </w:pPr>
    </w:lvl>
  </w:abstractNum>
  <w:num w:numId="1">
    <w:abstractNumId w:val="5"/>
  </w:num>
  <w:num w:numId="2">
    <w:abstractNumId w:val="0"/>
  </w:num>
  <w:num w:numId="3">
    <w:abstractNumId w:val="4"/>
  </w:num>
  <w:num w:numId="4">
    <w:abstractNumId w:val="3"/>
  </w:num>
  <w:num w:numId="5">
    <w:abstractNumId w:val="2"/>
  </w:num>
  <w:num w:numId="6">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embedSystemFonts/>
  <w:proofState w:spelling="clean" w:grammar="clean"/>
  <w:attachedTemplate r:id="rId1"/>
  <w:revisionView w:markup="0"/>
  <w:defaultTabStop w:val="720"/>
  <w:drawingGridHorizontalSpacing w:val="360"/>
  <w:drawingGridVerticalSpacing w:val="360"/>
  <w:displayHorizontalDrawingGridEvery w:val="0"/>
  <w:displayVerticalDrawingGridEvery w:val="0"/>
  <w:characterSpacingControl w:val="doNotCompress"/>
  <w:savePreviewPicture/>
  <w:hdrShapeDefaults>
    <o:shapedefaults v:ext="edit" spidmax="2049"/>
  </w:hdrShapeDefaults>
  <w:footnotePr>
    <w:footnote w:id="-1"/>
    <w:footnote w:id="0"/>
  </w:footnotePr>
  <w:endnotePr>
    <w:endnote w:id="-1"/>
    <w:endnote w:id="0"/>
  </w:endnotePr>
  <w:compat>
    <w:useFELayout/>
    <w:doNotAutofitConstrainedTables/>
    <w:splitPgBreakAndParaMark/>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OpenInPublishingView" w:val="0"/>
    <w:docVar w:name="PublishingViewTables" w:val="0"/>
    <w:docVar w:name="ShowMarginGuides" w:val="0"/>
    <w:docVar w:name="ShowStaticGuides" w:val="1"/>
  </w:docVars>
  <w:rsids>
    <w:rsidRoot w:val="00D2230F"/>
    <w:rsid w:val="00015A30"/>
    <w:rsid w:val="00077C94"/>
    <w:rsid w:val="001E52C8"/>
    <w:rsid w:val="00204112"/>
    <w:rsid w:val="0021361E"/>
    <w:rsid w:val="00284D27"/>
    <w:rsid w:val="003B6113"/>
    <w:rsid w:val="003C20A3"/>
    <w:rsid w:val="0042577B"/>
    <w:rsid w:val="004B065A"/>
    <w:rsid w:val="004D3C5D"/>
    <w:rsid w:val="004F584B"/>
    <w:rsid w:val="005811CE"/>
    <w:rsid w:val="005F24BF"/>
    <w:rsid w:val="006710DA"/>
    <w:rsid w:val="00725D73"/>
    <w:rsid w:val="00831F52"/>
    <w:rsid w:val="00847DAE"/>
    <w:rsid w:val="00870A3A"/>
    <w:rsid w:val="00885B7A"/>
    <w:rsid w:val="008E070F"/>
    <w:rsid w:val="00926FFE"/>
    <w:rsid w:val="00A21431"/>
    <w:rsid w:val="00A44505"/>
    <w:rsid w:val="00B1712E"/>
    <w:rsid w:val="00B36A3C"/>
    <w:rsid w:val="00B800EF"/>
    <w:rsid w:val="00CA495C"/>
    <w:rsid w:val="00CD4FF9"/>
    <w:rsid w:val="00CE69F0"/>
    <w:rsid w:val="00D2230F"/>
    <w:rsid w:val="00D23EDE"/>
    <w:rsid w:val="00D97FA9"/>
    <w:rsid w:val="00DC59B3"/>
    <w:rsid w:val="00E43DBA"/>
    <w:rsid w:val="00EA3684"/>
    <w:rsid w:val="00EB520A"/>
    <w:rsid w:val="00EC6C42"/>
    <w:rsid w:val="00F14E9D"/>
    <w:rsid w:val="00F96EED"/>
    <w:rsid w:val="00FE7B3A"/>
  </w:rsids>
  <m:mathPr>
    <m:mathFont m:val="Cambria Math"/>
    <m:brkBin m:val="before"/>
    <m:brkBinSub m:val="--"/>
    <m:smallFrac m:val="0"/>
    <m:dispDef m:val="0"/>
    <m:lMargin m:val="0"/>
    <m:rMargin m:val="0"/>
    <m:defJc m:val="centerGroup"/>
    <m:wrapRight/>
    <m:intLim m:val="subSup"/>
    <m:naryLim m:val="subSup"/>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2704D41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0" w:defSemiHidden="0" w:defUnhideWhenUsed="0" w:defQFormat="0" w:count="276">
    <w:lsdException w:name="Normal" w:qFormat="1"/>
    <w:lsdException w:name="heading 3" w:uiPriority="9" w:qFormat="1"/>
    <w:lsdException w:name="heading 5" w:uiPriority="9" w:qFormat="1"/>
    <w:lsdException w:name="Title" w:uiPriority="10" w:qFormat="1"/>
    <w:lsdException w:name="Body Text" w:uiPriority="99"/>
    <w:lsdException w:name="Subtitle" w:uiPriority="11" w:qFormat="1"/>
    <w:lsdException w:name="Body Text 2" w:uiPriority="99"/>
  </w:latentStyles>
  <w:style w:type="paragraph" w:default="1" w:styleId="Normal">
    <w:name w:val="Normal"/>
    <w:qFormat/>
    <w:rsid w:val="00EC6C42"/>
  </w:style>
  <w:style w:type="paragraph" w:styleId="Heading1">
    <w:name w:val="heading 1"/>
    <w:basedOn w:val="Normal"/>
    <w:link w:val="Heading1Char"/>
    <w:uiPriority w:val="9"/>
    <w:qFormat/>
    <w:rsid w:val="00E52046"/>
    <w:pPr>
      <w:jc w:val="center"/>
      <w:outlineLvl w:val="0"/>
    </w:pPr>
    <w:rPr>
      <w:rFonts w:asciiTheme="majorHAnsi" w:eastAsiaTheme="majorEastAsia" w:hAnsiTheme="majorHAnsi" w:cstheme="majorBidi"/>
      <w:bCs/>
      <w:color w:val="6F6D5D" w:themeColor="text2"/>
      <w:sz w:val="60"/>
      <w:szCs w:val="32"/>
    </w:rPr>
  </w:style>
  <w:style w:type="paragraph" w:styleId="Heading2">
    <w:name w:val="heading 2"/>
    <w:basedOn w:val="Normal"/>
    <w:link w:val="Heading2Char"/>
    <w:uiPriority w:val="9"/>
    <w:semiHidden/>
    <w:unhideWhenUsed/>
    <w:qFormat/>
    <w:rsid w:val="00E52046"/>
    <w:pPr>
      <w:jc w:val="right"/>
      <w:outlineLvl w:val="1"/>
    </w:pPr>
    <w:rPr>
      <w:rFonts w:asciiTheme="majorHAnsi" w:eastAsiaTheme="majorEastAsia" w:hAnsiTheme="majorHAnsi" w:cstheme="majorBidi"/>
      <w:b/>
      <w:bCs/>
      <w:caps/>
      <w:color w:val="FFFFFF" w:themeColor="background1"/>
      <w:szCs w:val="26"/>
    </w:rPr>
  </w:style>
  <w:style w:type="paragraph" w:styleId="Heading3">
    <w:name w:val="heading 3"/>
    <w:basedOn w:val="Normal"/>
    <w:link w:val="Heading3Char"/>
    <w:uiPriority w:val="9"/>
    <w:semiHidden/>
    <w:unhideWhenUsed/>
    <w:qFormat/>
    <w:rsid w:val="00E52046"/>
    <w:pPr>
      <w:spacing w:after="120"/>
      <w:outlineLvl w:val="2"/>
    </w:pPr>
    <w:rPr>
      <w:rFonts w:asciiTheme="majorHAnsi" w:eastAsiaTheme="majorEastAsia" w:hAnsiTheme="majorHAnsi" w:cstheme="majorBidi"/>
      <w:b/>
      <w:bCs/>
      <w:caps/>
      <w:color w:val="6F6D5D" w:themeColor="text2"/>
      <w:sz w:val="22"/>
    </w:rPr>
  </w:style>
  <w:style w:type="paragraph" w:styleId="Heading4">
    <w:name w:val="heading 4"/>
    <w:basedOn w:val="Normal"/>
    <w:link w:val="Heading4Char"/>
    <w:uiPriority w:val="9"/>
    <w:semiHidden/>
    <w:unhideWhenUsed/>
    <w:qFormat/>
    <w:rsid w:val="00E52046"/>
    <w:pPr>
      <w:spacing w:before="120"/>
      <w:jc w:val="center"/>
      <w:outlineLvl w:val="3"/>
    </w:pPr>
    <w:rPr>
      <w:rFonts w:asciiTheme="majorHAnsi" w:eastAsiaTheme="majorEastAsia" w:hAnsiTheme="majorHAnsi" w:cstheme="majorBidi"/>
      <w:b/>
      <w:bCs/>
      <w:iCs/>
      <w:color w:val="6F6D5D" w:themeColor="text2"/>
    </w:rPr>
  </w:style>
  <w:style w:type="paragraph" w:styleId="Heading5">
    <w:name w:val="heading 5"/>
    <w:basedOn w:val="Normal"/>
    <w:link w:val="Heading5Char"/>
    <w:uiPriority w:val="9"/>
    <w:semiHidden/>
    <w:unhideWhenUsed/>
    <w:qFormat/>
    <w:rsid w:val="00E52046"/>
    <w:pPr>
      <w:outlineLvl w:val="4"/>
    </w:pPr>
    <w:rPr>
      <w:rFonts w:asciiTheme="majorHAnsi" w:eastAsiaTheme="majorEastAsia" w:hAnsiTheme="majorHAnsi" w:cstheme="majorBidi"/>
      <w:b/>
      <w:color w:val="6F6D5D" w:themeColor="text2"/>
    </w:rPr>
  </w:style>
  <w:style w:type="paragraph" w:styleId="Heading6">
    <w:name w:val="heading 6"/>
    <w:basedOn w:val="Normal"/>
    <w:link w:val="Heading6Char"/>
    <w:uiPriority w:val="9"/>
    <w:semiHidden/>
    <w:unhideWhenUsed/>
    <w:qFormat/>
    <w:rsid w:val="00E52046"/>
    <w:pPr>
      <w:keepNext/>
      <w:keepLines/>
      <w:spacing w:before="200"/>
      <w:outlineLvl w:val="5"/>
    </w:pPr>
    <w:rPr>
      <w:rFonts w:asciiTheme="majorHAnsi" w:eastAsiaTheme="majorEastAsia" w:hAnsiTheme="majorHAnsi" w:cstheme="majorBidi"/>
      <w:i/>
      <w:iCs/>
      <w:color w:val="252D30" w:themeColor="accent1" w:themeShade="80"/>
    </w:rPr>
  </w:style>
  <w:style w:type="paragraph" w:styleId="Heading7">
    <w:name w:val="heading 7"/>
    <w:basedOn w:val="Normal"/>
    <w:link w:val="Heading7Char"/>
    <w:uiPriority w:val="9"/>
    <w:semiHidden/>
    <w:unhideWhenUsed/>
    <w:qFormat/>
    <w:rsid w:val="00E52046"/>
    <w:pPr>
      <w:keepNext/>
      <w:keepLines/>
      <w:spacing w:before="200"/>
      <w:outlineLvl w:val="6"/>
    </w:pPr>
    <w:rPr>
      <w:rFonts w:asciiTheme="majorHAnsi" w:eastAsiaTheme="majorEastAsia" w:hAnsiTheme="majorHAnsi" w:cstheme="majorBidi"/>
      <w:i/>
      <w:iCs/>
      <w:color w:val="404040" w:themeColor="text1" w:themeTint="BF"/>
    </w:rPr>
  </w:style>
  <w:style w:type="paragraph" w:styleId="Heading8">
    <w:name w:val="heading 8"/>
    <w:basedOn w:val="Normal"/>
    <w:link w:val="Heading8Char"/>
    <w:uiPriority w:val="9"/>
    <w:semiHidden/>
    <w:unhideWhenUsed/>
    <w:qFormat/>
    <w:rsid w:val="00E52046"/>
    <w:pPr>
      <w:keepNext/>
      <w:keepLines/>
      <w:spacing w:before="200"/>
      <w:outlineLvl w:val="7"/>
    </w:pPr>
    <w:rPr>
      <w:rFonts w:asciiTheme="majorHAnsi" w:eastAsiaTheme="majorEastAsia" w:hAnsiTheme="majorHAnsi" w:cstheme="majorBidi"/>
      <w:color w:val="363636" w:themeColor="text1" w:themeTint="C9"/>
      <w:sz w:val="20"/>
      <w:szCs w:val="20"/>
    </w:rPr>
  </w:style>
  <w:style w:type="paragraph" w:styleId="Heading9">
    <w:name w:val="heading 9"/>
    <w:basedOn w:val="Normal"/>
    <w:link w:val="Heading9Char"/>
    <w:uiPriority w:val="9"/>
    <w:semiHidden/>
    <w:unhideWhenUsed/>
    <w:qFormat/>
    <w:rsid w:val="00E52046"/>
    <w:pPr>
      <w:keepNext/>
      <w:keepLines/>
      <w:spacing w:before="200"/>
      <w:outlineLvl w:val="8"/>
    </w:pPr>
    <w:rPr>
      <w:rFonts w:asciiTheme="majorHAnsi" w:eastAsiaTheme="majorEastAsia" w:hAnsiTheme="majorHAnsi" w:cstheme="majorBidi"/>
      <w:i/>
      <w:iCs/>
      <w:color w:val="363636" w:themeColor="text1" w:themeTint="C9"/>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Mailer">
    <w:name w:val="Mailer"/>
    <w:basedOn w:val="Normal"/>
    <w:link w:val="MailerChar"/>
    <w:qFormat/>
    <w:rsid w:val="00E52046"/>
    <w:rPr>
      <w:rFonts w:asciiTheme="majorHAnsi" w:eastAsiaTheme="majorEastAsia" w:hAnsiTheme="majorHAnsi" w:cstheme="majorBidi"/>
      <w:color w:val="000000" w:themeColor="text1"/>
      <w:sz w:val="28"/>
    </w:rPr>
  </w:style>
  <w:style w:type="paragraph" w:styleId="Title">
    <w:name w:val="Title"/>
    <w:basedOn w:val="Normal"/>
    <w:link w:val="TitleChar"/>
    <w:uiPriority w:val="10"/>
    <w:qFormat/>
    <w:rsid w:val="00E52046"/>
    <w:pPr>
      <w:contextualSpacing/>
      <w:jc w:val="center"/>
    </w:pPr>
    <w:rPr>
      <w:rFonts w:asciiTheme="majorHAnsi" w:eastAsiaTheme="majorEastAsia" w:hAnsiTheme="majorHAnsi" w:cstheme="majorBidi"/>
      <w:color w:val="6F6D5D" w:themeColor="text2"/>
      <w:spacing w:val="20"/>
      <w:sz w:val="72"/>
      <w:szCs w:val="52"/>
    </w:rPr>
  </w:style>
  <w:style w:type="character" w:customStyle="1" w:styleId="TitleChar">
    <w:name w:val="Title Char"/>
    <w:basedOn w:val="DefaultParagraphFont"/>
    <w:link w:val="Title"/>
    <w:uiPriority w:val="10"/>
    <w:rsid w:val="00E52046"/>
    <w:rPr>
      <w:rFonts w:asciiTheme="majorHAnsi" w:eastAsiaTheme="majorEastAsia" w:hAnsiTheme="majorHAnsi" w:cstheme="majorBidi"/>
      <w:color w:val="6F6D5D" w:themeColor="text2"/>
      <w:spacing w:val="20"/>
      <w:sz w:val="72"/>
      <w:szCs w:val="52"/>
    </w:rPr>
  </w:style>
  <w:style w:type="paragraph" w:styleId="Subtitle">
    <w:name w:val="Subtitle"/>
    <w:basedOn w:val="Normal"/>
    <w:link w:val="SubtitleChar"/>
    <w:uiPriority w:val="11"/>
    <w:qFormat/>
    <w:rsid w:val="00E52046"/>
    <w:pPr>
      <w:numPr>
        <w:ilvl w:val="1"/>
      </w:numPr>
      <w:jc w:val="center"/>
    </w:pPr>
    <w:rPr>
      <w:rFonts w:asciiTheme="majorHAnsi" w:eastAsiaTheme="majorEastAsia" w:hAnsiTheme="majorHAnsi" w:cstheme="majorBidi"/>
      <w:b/>
      <w:iCs/>
      <w:color w:val="6F6D5D" w:themeColor="text2"/>
      <w:spacing w:val="60"/>
      <w:sz w:val="20"/>
    </w:rPr>
  </w:style>
  <w:style w:type="character" w:customStyle="1" w:styleId="SubtitleChar">
    <w:name w:val="Subtitle Char"/>
    <w:basedOn w:val="DefaultParagraphFont"/>
    <w:link w:val="Subtitle"/>
    <w:uiPriority w:val="11"/>
    <w:rsid w:val="00E52046"/>
    <w:rPr>
      <w:rFonts w:asciiTheme="majorHAnsi" w:eastAsiaTheme="majorEastAsia" w:hAnsiTheme="majorHAnsi" w:cstheme="majorBidi"/>
      <w:b/>
      <w:iCs/>
      <w:color w:val="6F6D5D" w:themeColor="text2"/>
      <w:spacing w:val="60"/>
      <w:sz w:val="20"/>
    </w:rPr>
  </w:style>
  <w:style w:type="paragraph" w:styleId="Date">
    <w:name w:val="Date"/>
    <w:basedOn w:val="Normal"/>
    <w:link w:val="DateChar"/>
    <w:uiPriority w:val="99"/>
    <w:unhideWhenUsed/>
    <w:rsid w:val="00E52046"/>
    <w:pPr>
      <w:jc w:val="center"/>
    </w:pPr>
    <w:rPr>
      <w:b/>
      <w:caps/>
      <w:color w:val="FFFFFF" w:themeColor="background1"/>
    </w:rPr>
  </w:style>
  <w:style w:type="character" w:customStyle="1" w:styleId="DateChar">
    <w:name w:val="Date Char"/>
    <w:basedOn w:val="DefaultParagraphFont"/>
    <w:link w:val="Date"/>
    <w:uiPriority w:val="99"/>
    <w:rsid w:val="00E52046"/>
    <w:rPr>
      <w:b/>
      <w:caps/>
      <w:color w:val="FFFFFF" w:themeColor="background1"/>
    </w:rPr>
  </w:style>
  <w:style w:type="character" w:customStyle="1" w:styleId="Heading2Char">
    <w:name w:val="Heading 2 Char"/>
    <w:basedOn w:val="DefaultParagraphFont"/>
    <w:link w:val="Heading2"/>
    <w:uiPriority w:val="9"/>
    <w:semiHidden/>
    <w:rsid w:val="00E52046"/>
    <w:rPr>
      <w:rFonts w:asciiTheme="majorHAnsi" w:eastAsiaTheme="majorEastAsia" w:hAnsiTheme="majorHAnsi" w:cstheme="majorBidi"/>
      <w:b/>
      <w:bCs/>
      <w:caps/>
      <w:color w:val="FFFFFF" w:themeColor="background1"/>
      <w:szCs w:val="26"/>
    </w:rPr>
  </w:style>
  <w:style w:type="character" w:customStyle="1" w:styleId="Heading3Char">
    <w:name w:val="Heading 3 Char"/>
    <w:basedOn w:val="DefaultParagraphFont"/>
    <w:link w:val="Heading3"/>
    <w:uiPriority w:val="9"/>
    <w:semiHidden/>
    <w:rsid w:val="00E52046"/>
    <w:rPr>
      <w:rFonts w:asciiTheme="majorHAnsi" w:eastAsiaTheme="majorEastAsia" w:hAnsiTheme="majorHAnsi" w:cstheme="majorBidi"/>
      <w:b/>
      <w:bCs/>
      <w:caps/>
      <w:color w:val="6F6D5D" w:themeColor="text2"/>
      <w:sz w:val="22"/>
    </w:rPr>
  </w:style>
  <w:style w:type="character" w:customStyle="1" w:styleId="Heading4Char">
    <w:name w:val="Heading 4 Char"/>
    <w:basedOn w:val="DefaultParagraphFont"/>
    <w:link w:val="Heading4"/>
    <w:uiPriority w:val="9"/>
    <w:semiHidden/>
    <w:rsid w:val="00E52046"/>
    <w:rPr>
      <w:rFonts w:asciiTheme="majorHAnsi" w:eastAsiaTheme="majorEastAsia" w:hAnsiTheme="majorHAnsi" w:cstheme="majorBidi"/>
      <w:b/>
      <w:bCs/>
      <w:iCs/>
      <w:color w:val="6F6D5D" w:themeColor="text2"/>
    </w:rPr>
  </w:style>
  <w:style w:type="paragraph" w:styleId="BodyText3">
    <w:name w:val="Body Text 3"/>
    <w:basedOn w:val="Normal"/>
    <w:link w:val="BodyText3Char"/>
    <w:uiPriority w:val="99"/>
    <w:semiHidden/>
    <w:unhideWhenUsed/>
    <w:rsid w:val="00E52046"/>
    <w:pPr>
      <w:spacing w:after="60"/>
      <w:jc w:val="center"/>
    </w:pPr>
    <w:rPr>
      <w:color w:val="6F6D5D" w:themeColor="text2"/>
      <w:sz w:val="18"/>
      <w:szCs w:val="16"/>
    </w:rPr>
  </w:style>
  <w:style w:type="character" w:customStyle="1" w:styleId="BodyText3Char">
    <w:name w:val="Body Text 3 Char"/>
    <w:basedOn w:val="DefaultParagraphFont"/>
    <w:link w:val="BodyText3"/>
    <w:uiPriority w:val="99"/>
    <w:semiHidden/>
    <w:rsid w:val="00E52046"/>
    <w:rPr>
      <w:color w:val="6F6D5D" w:themeColor="text2"/>
      <w:sz w:val="18"/>
      <w:szCs w:val="16"/>
    </w:rPr>
  </w:style>
  <w:style w:type="paragraph" w:customStyle="1" w:styleId="ContactDetails">
    <w:name w:val="Contact Details"/>
    <w:basedOn w:val="Normal"/>
    <w:qFormat/>
    <w:rsid w:val="00E52046"/>
    <w:pPr>
      <w:jc w:val="center"/>
    </w:pPr>
    <w:rPr>
      <w:b/>
      <w:color w:val="FFFFFF" w:themeColor="background1"/>
      <w:spacing w:val="20"/>
      <w:sz w:val="18"/>
    </w:rPr>
  </w:style>
  <w:style w:type="character" w:customStyle="1" w:styleId="Heading5Char">
    <w:name w:val="Heading 5 Char"/>
    <w:basedOn w:val="DefaultParagraphFont"/>
    <w:link w:val="Heading5"/>
    <w:uiPriority w:val="9"/>
    <w:semiHidden/>
    <w:rsid w:val="00E52046"/>
    <w:rPr>
      <w:rFonts w:asciiTheme="majorHAnsi" w:eastAsiaTheme="majorEastAsia" w:hAnsiTheme="majorHAnsi" w:cstheme="majorBidi"/>
      <w:b/>
      <w:color w:val="6F6D5D" w:themeColor="text2"/>
    </w:rPr>
  </w:style>
  <w:style w:type="character" w:customStyle="1" w:styleId="Heading6Char">
    <w:name w:val="Heading 6 Char"/>
    <w:basedOn w:val="DefaultParagraphFont"/>
    <w:link w:val="Heading6"/>
    <w:uiPriority w:val="9"/>
    <w:semiHidden/>
    <w:rsid w:val="00E52046"/>
    <w:rPr>
      <w:rFonts w:asciiTheme="majorHAnsi" w:eastAsiaTheme="majorEastAsia" w:hAnsiTheme="majorHAnsi" w:cstheme="majorBidi"/>
      <w:i/>
      <w:iCs/>
      <w:color w:val="252D30" w:themeColor="accent1" w:themeShade="80"/>
    </w:rPr>
  </w:style>
  <w:style w:type="character" w:customStyle="1" w:styleId="Heading7Char">
    <w:name w:val="Heading 7 Char"/>
    <w:basedOn w:val="DefaultParagraphFont"/>
    <w:link w:val="Heading7"/>
    <w:uiPriority w:val="9"/>
    <w:semiHidden/>
    <w:rsid w:val="00E52046"/>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E52046"/>
    <w:rPr>
      <w:rFonts w:asciiTheme="majorHAnsi" w:eastAsiaTheme="majorEastAsia" w:hAnsiTheme="majorHAnsi" w:cstheme="majorBidi"/>
      <w:color w:val="363636" w:themeColor="text1" w:themeTint="C9"/>
      <w:sz w:val="20"/>
      <w:szCs w:val="20"/>
    </w:rPr>
  </w:style>
  <w:style w:type="character" w:customStyle="1" w:styleId="Heading9Char">
    <w:name w:val="Heading 9 Char"/>
    <w:basedOn w:val="DefaultParagraphFont"/>
    <w:link w:val="Heading9"/>
    <w:uiPriority w:val="9"/>
    <w:semiHidden/>
    <w:rsid w:val="00E52046"/>
    <w:rPr>
      <w:rFonts w:asciiTheme="majorHAnsi" w:eastAsiaTheme="majorEastAsia" w:hAnsiTheme="majorHAnsi" w:cstheme="majorBidi"/>
      <w:i/>
      <w:iCs/>
      <w:color w:val="363636" w:themeColor="text1" w:themeTint="C9"/>
      <w:sz w:val="20"/>
      <w:szCs w:val="20"/>
    </w:rPr>
  </w:style>
  <w:style w:type="numbering" w:styleId="ArticleSection">
    <w:name w:val="Outline List 3"/>
    <w:basedOn w:val="NoList"/>
    <w:uiPriority w:val="99"/>
    <w:semiHidden/>
    <w:unhideWhenUsed/>
    <w:rsid w:val="00E52046"/>
    <w:pPr>
      <w:numPr>
        <w:numId w:val="1"/>
      </w:numPr>
    </w:pPr>
  </w:style>
  <w:style w:type="paragraph" w:customStyle="1" w:styleId="Company">
    <w:name w:val="Company"/>
    <w:basedOn w:val="Normal"/>
    <w:qFormat/>
    <w:rsid w:val="00E52046"/>
    <w:pPr>
      <w:jc w:val="center"/>
    </w:pPr>
    <w:rPr>
      <w:color w:val="FFFFFF" w:themeColor="background1"/>
      <w:sz w:val="40"/>
    </w:rPr>
  </w:style>
  <w:style w:type="paragraph" w:customStyle="1" w:styleId="Recipient">
    <w:name w:val="Recipient"/>
    <w:basedOn w:val="Normal"/>
    <w:qFormat/>
    <w:rsid w:val="00E52046"/>
    <w:rPr>
      <w:b/>
      <w:color w:val="000000" w:themeColor="text1"/>
      <w:sz w:val="28"/>
    </w:rPr>
  </w:style>
  <w:style w:type="paragraph" w:styleId="Header">
    <w:name w:val="header"/>
    <w:basedOn w:val="Normal"/>
    <w:link w:val="HeaderChar"/>
    <w:rsid w:val="00E52046"/>
    <w:pPr>
      <w:tabs>
        <w:tab w:val="center" w:pos="4320"/>
        <w:tab w:val="right" w:pos="8640"/>
      </w:tabs>
    </w:pPr>
  </w:style>
  <w:style w:type="paragraph" w:styleId="BodyText">
    <w:name w:val="Body Text"/>
    <w:basedOn w:val="Normal"/>
    <w:link w:val="BodyTextChar"/>
    <w:uiPriority w:val="99"/>
    <w:semiHidden/>
    <w:unhideWhenUsed/>
    <w:rsid w:val="00E52046"/>
    <w:pPr>
      <w:spacing w:after="120" w:line="264" w:lineRule="auto"/>
    </w:pPr>
    <w:rPr>
      <w:b/>
      <w:color w:val="7F7F7F" w:themeColor="text1" w:themeTint="80"/>
      <w:spacing w:val="5"/>
      <w:sz w:val="20"/>
    </w:rPr>
  </w:style>
  <w:style w:type="character" w:customStyle="1" w:styleId="BodyTextChar">
    <w:name w:val="Body Text Char"/>
    <w:basedOn w:val="DefaultParagraphFont"/>
    <w:link w:val="BodyText"/>
    <w:uiPriority w:val="99"/>
    <w:semiHidden/>
    <w:rsid w:val="00E52046"/>
    <w:rPr>
      <w:b/>
      <w:color w:val="7F7F7F" w:themeColor="text1" w:themeTint="80"/>
      <w:spacing w:val="5"/>
      <w:sz w:val="20"/>
    </w:rPr>
  </w:style>
  <w:style w:type="paragraph" w:styleId="BodyText2">
    <w:name w:val="Body Text 2"/>
    <w:basedOn w:val="Normal"/>
    <w:link w:val="BodyText2Char"/>
    <w:uiPriority w:val="99"/>
    <w:semiHidden/>
    <w:unhideWhenUsed/>
    <w:rsid w:val="00E52046"/>
    <w:pPr>
      <w:jc w:val="right"/>
    </w:pPr>
    <w:rPr>
      <w:color w:val="595959" w:themeColor="text1" w:themeTint="A6"/>
      <w:sz w:val="20"/>
    </w:rPr>
  </w:style>
  <w:style w:type="character" w:customStyle="1" w:styleId="BodyText2Char">
    <w:name w:val="Body Text 2 Char"/>
    <w:basedOn w:val="DefaultParagraphFont"/>
    <w:link w:val="BodyText2"/>
    <w:uiPriority w:val="99"/>
    <w:semiHidden/>
    <w:rsid w:val="00E52046"/>
    <w:rPr>
      <w:color w:val="595959" w:themeColor="text1" w:themeTint="A6"/>
      <w:sz w:val="20"/>
    </w:rPr>
  </w:style>
  <w:style w:type="character" w:customStyle="1" w:styleId="Heading1Char">
    <w:name w:val="Heading 1 Char"/>
    <w:basedOn w:val="DefaultParagraphFont"/>
    <w:link w:val="Heading1"/>
    <w:uiPriority w:val="9"/>
    <w:rsid w:val="00E52046"/>
    <w:rPr>
      <w:rFonts w:asciiTheme="majorHAnsi" w:eastAsiaTheme="majorEastAsia" w:hAnsiTheme="majorHAnsi" w:cstheme="majorBidi"/>
      <w:bCs/>
      <w:color w:val="6F6D5D" w:themeColor="text2"/>
      <w:sz w:val="60"/>
      <w:szCs w:val="32"/>
    </w:rPr>
  </w:style>
  <w:style w:type="paragraph" w:styleId="Footer">
    <w:name w:val="footer"/>
    <w:basedOn w:val="Normal"/>
    <w:link w:val="FooterChar"/>
    <w:uiPriority w:val="99"/>
    <w:unhideWhenUsed/>
    <w:rsid w:val="00E52046"/>
    <w:rPr>
      <w:color w:val="6F6D5D" w:themeColor="text2"/>
      <w:sz w:val="16"/>
    </w:rPr>
  </w:style>
  <w:style w:type="character" w:customStyle="1" w:styleId="FooterChar">
    <w:name w:val="Footer Char"/>
    <w:basedOn w:val="DefaultParagraphFont"/>
    <w:link w:val="Footer"/>
    <w:uiPriority w:val="99"/>
    <w:rsid w:val="00E52046"/>
    <w:rPr>
      <w:color w:val="6F6D5D" w:themeColor="text2"/>
      <w:sz w:val="16"/>
    </w:rPr>
  </w:style>
  <w:style w:type="paragraph" w:customStyle="1" w:styleId="Footer-Right">
    <w:name w:val="Footer - Right"/>
    <w:basedOn w:val="Footer"/>
    <w:link w:val="Footer-RightChar"/>
    <w:qFormat/>
    <w:rsid w:val="00E52046"/>
    <w:pPr>
      <w:jc w:val="right"/>
    </w:pPr>
  </w:style>
  <w:style w:type="character" w:customStyle="1" w:styleId="Footer-RightChar">
    <w:name w:val="Footer - Right Char"/>
    <w:basedOn w:val="FooterChar"/>
    <w:link w:val="Footer-Right"/>
    <w:rsid w:val="00E52046"/>
    <w:rPr>
      <w:color w:val="6F6D5D" w:themeColor="text2"/>
      <w:sz w:val="16"/>
    </w:rPr>
  </w:style>
  <w:style w:type="paragraph" w:customStyle="1" w:styleId="Date-Large">
    <w:name w:val="Date - Large"/>
    <w:basedOn w:val="Date"/>
    <w:link w:val="Date-LargeChar"/>
    <w:qFormat/>
    <w:rsid w:val="00A20257"/>
    <w:rPr>
      <w:sz w:val="40"/>
    </w:rPr>
  </w:style>
  <w:style w:type="character" w:customStyle="1" w:styleId="Date-LargeChar">
    <w:name w:val="Date - Large Char"/>
    <w:basedOn w:val="DefaultParagraphFont"/>
    <w:link w:val="Date-Large"/>
    <w:rsid w:val="00A20257"/>
    <w:rPr>
      <w:b/>
      <w:caps/>
      <w:color w:val="FFFFFF" w:themeColor="background1"/>
      <w:sz w:val="40"/>
    </w:rPr>
  </w:style>
  <w:style w:type="character" w:customStyle="1" w:styleId="MailerChar">
    <w:name w:val="Mailer Char"/>
    <w:basedOn w:val="DefaultParagraphFont"/>
    <w:link w:val="Mailer"/>
    <w:rsid w:val="00E52046"/>
    <w:rPr>
      <w:rFonts w:asciiTheme="majorHAnsi" w:eastAsiaTheme="majorEastAsia" w:hAnsiTheme="majorHAnsi" w:cstheme="majorBidi"/>
      <w:color w:val="000000" w:themeColor="text1"/>
      <w:sz w:val="28"/>
    </w:rPr>
  </w:style>
  <w:style w:type="character" w:customStyle="1" w:styleId="HeaderChar">
    <w:name w:val="Header Char"/>
    <w:basedOn w:val="DefaultParagraphFont"/>
    <w:link w:val="Header"/>
    <w:rsid w:val="00E52046"/>
  </w:style>
  <w:style w:type="paragraph" w:customStyle="1" w:styleId="Page-Right">
    <w:name w:val="Page - Right"/>
    <w:basedOn w:val="Normal"/>
    <w:qFormat/>
    <w:rsid w:val="00E52046"/>
    <w:pPr>
      <w:jc w:val="right"/>
    </w:pPr>
    <w:rPr>
      <w:b/>
      <w:color w:val="6F6D5D" w:themeColor="text2"/>
      <w:sz w:val="18"/>
    </w:rPr>
  </w:style>
  <w:style w:type="paragraph" w:customStyle="1" w:styleId="Page-Left">
    <w:name w:val="Page - Left"/>
    <w:basedOn w:val="Page-Right"/>
    <w:qFormat/>
    <w:rsid w:val="00E52046"/>
    <w:pPr>
      <w:jc w:val="left"/>
    </w:pPr>
  </w:style>
  <w:style w:type="paragraph" w:styleId="TOCHeading">
    <w:name w:val="TOC Heading"/>
    <w:basedOn w:val="Heading1"/>
    <w:rsid w:val="00A6576D"/>
    <w:pPr>
      <w:outlineLvl w:val="9"/>
    </w:pPr>
    <w:rPr>
      <w:rFonts w:asciiTheme="minorHAnsi" w:eastAsiaTheme="minorHAnsi" w:hAnsiTheme="minorHAnsi" w:cstheme="minorBidi"/>
      <w:bCs w:val="0"/>
      <w:caps/>
      <w:sz w:val="36"/>
      <w:szCs w:val="24"/>
    </w:rPr>
  </w:style>
  <w:style w:type="paragraph" w:styleId="TOC1">
    <w:name w:val="toc 1"/>
    <w:basedOn w:val="Normal"/>
    <w:rsid w:val="00795921"/>
    <w:pPr>
      <w:spacing w:before="200" w:after="40"/>
      <w:jc w:val="center"/>
    </w:pPr>
    <w:rPr>
      <w:color w:val="6F6D5D" w:themeColor="text2"/>
      <w:sz w:val="20"/>
    </w:rPr>
  </w:style>
  <w:style w:type="paragraph" w:styleId="TOC2">
    <w:name w:val="toc 2"/>
    <w:basedOn w:val="Normal"/>
    <w:rsid w:val="00A6576D"/>
    <w:pPr>
      <w:jc w:val="center"/>
    </w:pPr>
    <w:rPr>
      <w:b/>
      <w:color w:val="6F6D5D" w:themeColor="text2"/>
    </w:rPr>
  </w:style>
  <w:style w:type="paragraph" w:customStyle="1" w:styleId="Tagline">
    <w:name w:val="Tagline"/>
    <w:basedOn w:val="Normal"/>
    <w:qFormat/>
    <w:rsid w:val="00A6576D"/>
    <w:pPr>
      <w:jc w:val="center"/>
    </w:pPr>
    <w:rPr>
      <w:caps/>
      <w:color w:val="6F6D5D" w:themeColor="text2"/>
      <w:sz w:val="20"/>
    </w:rPr>
  </w:style>
  <w:style w:type="paragraph" w:styleId="ListParagraph">
    <w:name w:val="List Paragraph"/>
    <w:basedOn w:val="Normal"/>
    <w:rsid w:val="00D2230F"/>
    <w:pPr>
      <w:ind w:left="720"/>
      <w:contextualSpacing/>
    </w:pPr>
  </w:style>
  <w:style w:type="table" w:styleId="TableGrid">
    <w:name w:val="Table Grid"/>
    <w:basedOn w:val="TableNormal"/>
    <w:rsid w:val="004D3C5D"/>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FootnoteText">
    <w:name w:val="footnote text"/>
    <w:basedOn w:val="Normal"/>
    <w:link w:val="FootnoteTextChar"/>
    <w:rsid w:val="00B1712E"/>
  </w:style>
  <w:style w:type="character" w:customStyle="1" w:styleId="FootnoteTextChar">
    <w:name w:val="Footnote Text Char"/>
    <w:basedOn w:val="DefaultParagraphFont"/>
    <w:link w:val="FootnoteText"/>
    <w:rsid w:val="00B1712E"/>
  </w:style>
  <w:style w:type="character" w:styleId="FootnoteReference">
    <w:name w:val="footnote reference"/>
    <w:basedOn w:val="DefaultParagraphFont"/>
    <w:rsid w:val="00B1712E"/>
    <w:rPr>
      <w:vertAlign w:val="superscript"/>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0" w:defSemiHidden="0" w:defUnhideWhenUsed="0" w:defQFormat="0" w:count="276">
    <w:lsdException w:name="Normal" w:qFormat="1"/>
    <w:lsdException w:name="heading 3" w:uiPriority="9" w:qFormat="1"/>
    <w:lsdException w:name="heading 5" w:uiPriority="9" w:qFormat="1"/>
    <w:lsdException w:name="Title" w:uiPriority="10" w:qFormat="1"/>
    <w:lsdException w:name="Body Text" w:uiPriority="99"/>
    <w:lsdException w:name="Subtitle" w:uiPriority="11" w:qFormat="1"/>
    <w:lsdException w:name="Body Text 2" w:uiPriority="99"/>
  </w:latentStyles>
  <w:style w:type="paragraph" w:default="1" w:styleId="Normal">
    <w:name w:val="Normal"/>
    <w:qFormat/>
    <w:rsid w:val="00EC6C42"/>
  </w:style>
  <w:style w:type="paragraph" w:styleId="Heading1">
    <w:name w:val="heading 1"/>
    <w:basedOn w:val="Normal"/>
    <w:link w:val="Heading1Char"/>
    <w:uiPriority w:val="9"/>
    <w:qFormat/>
    <w:rsid w:val="00E52046"/>
    <w:pPr>
      <w:jc w:val="center"/>
      <w:outlineLvl w:val="0"/>
    </w:pPr>
    <w:rPr>
      <w:rFonts w:asciiTheme="majorHAnsi" w:eastAsiaTheme="majorEastAsia" w:hAnsiTheme="majorHAnsi" w:cstheme="majorBidi"/>
      <w:bCs/>
      <w:color w:val="6F6D5D" w:themeColor="text2"/>
      <w:sz w:val="60"/>
      <w:szCs w:val="32"/>
    </w:rPr>
  </w:style>
  <w:style w:type="paragraph" w:styleId="Heading2">
    <w:name w:val="heading 2"/>
    <w:basedOn w:val="Normal"/>
    <w:link w:val="Heading2Char"/>
    <w:uiPriority w:val="9"/>
    <w:semiHidden/>
    <w:unhideWhenUsed/>
    <w:qFormat/>
    <w:rsid w:val="00E52046"/>
    <w:pPr>
      <w:jc w:val="right"/>
      <w:outlineLvl w:val="1"/>
    </w:pPr>
    <w:rPr>
      <w:rFonts w:asciiTheme="majorHAnsi" w:eastAsiaTheme="majorEastAsia" w:hAnsiTheme="majorHAnsi" w:cstheme="majorBidi"/>
      <w:b/>
      <w:bCs/>
      <w:caps/>
      <w:color w:val="FFFFFF" w:themeColor="background1"/>
      <w:szCs w:val="26"/>
    </w:rPr>
  </w:style>
  <w:style w:type="paragraph" w:styleId="Heading3">
    <w:name w:val="heading 3"/>
    <w:basedOn w:val="Normal"/>
    <w:link w:val="Heading3Char"/>
    <w:uiPriority w:val="9"/>
    <w:semiHidden/>
    <w:unhideWhenUsed/>
    <w:qFormat/>
    <w:rsid w:val="00E52046"/>
    <w:pPr>
      <w:spacing w:after="120"/>
      <w:outlineLvl w:val="2"/>
    </w:pPr>
    <w:rPr>
      <w:rFonts w:asciiTheme="majorHAnsi" w:eastAsiaTheme="majorEastAsia" w:hAnsiTheme="majorHAnsi" w:cstheme="majorBidi"/>
      <w:b/>
      <w:bCs/>
      <w:caps/>
      <w:color w:val="6F6D5D" w:themeColor="text2"/>
      <w:sz w:val="22"/>
    </w:rPr>
  </w:style>
  <w:style w:type="paragraph" w:styleId="Heading4">
    <w:name w:val="heading 4"/>
    <w:basedOn w:val="Normal"/>
    <w:link w:val="Heading4Char"/>
    <w:uiPriority w:val="9"/>
    <w:semiHidden/>
    <w:unhideWhenUsed/>
    <w:qFormat/>
    <w:rsid w:val="00E52046"/>
    <w:pPr>
      <w:spacing w:before="120"/>
      <w:jc w:val="center"/>
      <w:outlineLvl w:val="3"/>
    </w:pPr>
    <w:rPr>
      <w:rFonts w:asciiTheme="majorHAnsi" w:eastAsiaTheme="majorEastAsia" w:hAnsiTheme="majorHAnsi" w:cstheme="majorBidi"/>
      <w:b/>
      <w:bCs/>
      <w:iCs/>
      <w:color w:val="6F6D5D" w:themeColor="text2"/>
    </w:rPr>
  </w:style>
  <w:style w:type="paragraph" w:styleId="Heading5">
    <w:name w:val="heading 5"/>
    <w:basedOn w:val="Normal"/>
    <w:link w:val="Heading5Char"/>
    <w:uiPriority w:val="9"/>
    <w:semiHidden/>
    <w:unhideWhenUsed/>
    <w:qFormat/>
    <w:rsid w:val="00E52046"/>
    <w:pPr>
      <w:outlineLvl w:val="4"/>
    </w:pPr>
    <w:rPr>
      <w:rFonts w:asciiTheme="majorHAnsi" w:eastAsiaTheme="majorEastAsia" w:hAnsiTheme="majorHAnsi" w:cstheme="majorBidi"/>
      <w:b/>
      <w:color w:val="6F6D5D" w:themeColor="text2"/>
    </w:rPr>
  </w:style>
  <w:style w:type="paragraph" w:styleId="Heading6">
    <w:name w:val="heading 6"/>
    <w:basedOn w:val="Normal"/>
    <w:link w:val="Heading6Char"/>
    <w:uiPriority w:val="9"/>
    <w:semiHidden/>
    <w:unhideWhenUsed/>
    <w:qFormat/>
    <w:rsid w:val="00E52046"/>
    <w:pPr>
      <w:keepNext/>
      <w:keepLines/>
      <w:spacing w:before="200"/>
      <w:outlineLvl w:val="5"/>
    </w:pPr>
    <w:rPr>
      <w:rFonts w:asciiTheme="majorHAnsi" w:eastAsiaTheme="majorEastAsia" w:hAnsiTheme="majorHAnsi" w:cstheme="majorBidi"/>
      <w:i/>
      <w:iCs/>
      <w:color w:val="252D30" w:themeColor="accent1" w:themeShade="80"/>
    </w:rPr>
  </w:style>
  <w:style w:type="paragraph" w:styleId="Heading7">
    <w:name w:val="heading 7"/>
    <w:basedOn w:val="Normal"/>
    <w:link w:val="Heading7Char"/>
    <w:uiPriority w:val="9"/>
    <w:semiHidden/>
    <w:unhideWhenUsed/>
    <w:qFormat/>
    <w:rsid w:val="00E52046"/>
    <w:pPr>
      <w:keepNext/>
      <w:keepLines/>
      <w:spacing w:before="200"/>
      <w:outlineLvl w:val="6"/>
    </w:pPr>
    <w:rPr>
      <w:rFonts w:asciiTheme="majorHAnsi" w:eastAsiaTheme="majorEastAsia" w:hAnsiTheme="majorHAnsi" w:cstheme="majorBidi"/>
      <w:i/>
      <w:iCs/>
      <w:color w:val="404040" w:themeColor="text1" w:themeTint="BF"/>
    </w:rPr>
  </w:style>
  <w:style w:type="paragraph" w:styleId="Heading8">
    <w:name w:val="heading 8"/>
    <w:basedOn w:val="Normal"/>
    <w:link w:val="Heading8Char"/>
    <w:uiPriority w:val="9"/>
    <w:semiHidden/>
    <w:unhideWhenUsed/>
    <w:qFormat/>
    <w:rsid w:val="00E52046"/>
    <w:pPr>
      <w:keepNext/>
      <w:keepLines/>
      <w:spacing w:before="200"/>
      <w:outlineLvl w:val="7"/>
    </w:pPr>
    <w:rPr>
      <w:rFonts w:asciiTheme="majorHAnsi" w:eastAsiaTheme="majorEastAsia" w:hAnsiTheme="majorHAnsi" w:cstheme="majorBidi"/>
      <w:color w:val="363636" w:themeColor="text1" w:themeTint="C9"/>
      <w:sz w:val="20"/>
      <w:szCs w:val="20"/>
    </w:rPr>
  </w:style>
  <w:style w:type="paragraph" w:styleId="Heading9">
    <w:name w:val="heading 9"/>
    <w:basedOn w:val="Normal"/>
    <w:link w:val="Heading9Char"/>
    <w:uiPriority w:val="9"/>
    <w:semiHidden/>
    <w:unhideWhenUsed/>
    <w:qFormat/>
    <w:rsid w:val="00E52046"/>
    <w:pPr>
      <w:keepNext/>
      <w:keepLines/>
      <w:spacing w:before="200"/>
      <w:outlineLvl w:val="8"/>
    </w:pPr>
    <w:rPr>
      <w:rFonts w:asciiTheme="majorHAnsi" w:eastAsiaTheme="majorEastAsia" w:hAnsiTheme="majorHAnsi" w:cstheme="majorBidi"/>
      <w:i/>
      <w:iCs/>
      <w:color w:val="363636" w:themeColor="text1" w:themeTint="C9"/>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Mailer">
    <w:name w:val="Mailer"/>
    <w:basedOn w:val="Normal"/>
    <w:link w:val="MailerChar"/>
    <w:qFormat/>
    <w:rsid w:val="00E52046"/>
    <w:rPr>
      <w:rFonts w:asciiTheme="majorHAnsi" w:eastAsiaTheme="majorEastAsia" w:hAnsiTheme="majorHAnsi" w:cstheme="majorBidi"/>
      <w:color w:val="000000" w:themeColor="text1"/>
      <w:sz w:val="28"/>
    </w:rPr>
  </w:style>
  <w:style w:type="paragraph" w:styleId="Title">
    <w:name w:val="Title"/>
    <w:basedOn w:val="Normal"/>
    <w:link w:val="TitleChar"/>
    <w:uiPriority w:val="10"/>
    <w:qFormat/>
    <w:rsid w:val="00E52046"/>
    <w:pPr>
      <w:contextualSpacing/>
      <w:jc w:val="center"/>
    </w:pPr>
    <w:rPr>
      <w:rFonts w:asciiTheme="majorHAnsi" w:eastAsiaTheme="majorEastAsia" w:hAnsiTheme="majorHAnsi" w:cstheme="majorBidi"/>
      <w:color w:val="6F6D5D" w:themeColor="text2"/>
      <w:spacing w:val="20"/>
      <w:sz w:val="72"/>
      <w:szCs w:val="52"/>
    </w:rPr>
  </w:style>
  <w:style w:type="character" w:customStyle="1" w:styleId="TitleChar">
    <w:name w:val="Title Char"/>
    <w:basedOn w:val="DefaultParagraphFont"/>
    <w:link w:val="Title"/>
    <w:uiPriority w:val="10"/>
    <w:rsid w:val="00E52046"/>
    <w:rPr>
      <w:rFonts w:asciiTheme="majorHAnsi" w:eastAsiaTheme="majorEastAsia" w:hAnsiTheme="majorHAnsi" w:cstheme="majorBidi"/>
      <w:color w:val="6F6D5D" w:themeColor="text2"/>
      <w:spacing w:val="20"/>
      <w:sz w:val="72"/>
      <w:szCs w:val="52"/>
    </w:rPr>
  </w:style>
  <w:style w:type="paragraph" w:styleId="Subtitle">
    <w:name w:val="Subtitle"/>
    <w:basedOn w:val="Normal"/>
    <w:link w:val="SubtitleChar"/>
    <w:uiPriority w:val="11"/>
    <w:qFormat/>
    <w:rsid w:val="00E52046"/>
    <w:pPr>
      <w:numPr>
        <w:ilvl w:val="1"/>
      </w:numPr>
      <w:jc w:val="center"/>
    </w:pPr>
    <w:rPr>
      <w:rFonts w:asciiTheme="majorHAnsi" w:eastAsiaTheme="majorEastAsia" w:hAnsiTheme="majorHAnsi" w:cstheme="majorBidi"/>
      <w:b/>
      <w:iCs/>
      <w:color w:val="6F6D5D" w:themeColor="text2"/>
      <w:spacing w:val="60"/>
      <w:sz w:val="20"/>
    </w:rPr>
  </w:style>
  <w:style w:type="character" w:customStyle="1" w:styleId="SubtitleChar">
    <w:name w:val="Subtitle Char"/>
    <w:basedOn w:val="DefaultParagraphFont"/>
    <w:link w:val="Subtitle"/>
    <w:uiPriority w:val="11"/>
    <w:rsid w:val="00E52046"/>
    <w:rPr>
      <w:rFonts w:asciiTheme="majorHAnsi" w:eastAsiaTheme="majorEastAsia" w:hAnsiTheme="majorHAnsi" w:cstheme="majorBidi"/>
      <w:b/>
      <w:iCs/>
      <w:color w:val="6F6D5D" w:themeColor="text2"/>
      <w:spacing w:val="60"/>
      <w:sz w:val="20"/>
    </w:rPr>
  </w:style>
  <w:style w:type="paragraph" w:styleId="Date">
    <w:name w:val="Date"/>
    <w:basedOn w:val="Normal"/>
    <w:link w:val="DateChar"/>
    <w:uiPriority w:val="99"/>
    <w:unhideWhenUsed/>
    <w:rsid w:val="00E52046"/>
    <w:pPr>
      <w:jc w:val="center"/>
    </w:pPr>
    <w:rPr>
      <w:b/>
      <w:caps/>
      <w:color w:val="FFFFFF" w:themeColor="background1"/>
    </w:rPr>
  </w:style>
  <w:style w:type="character" w:customStyle="1" w:styleId="DateChar">
    <w:name w:val="Date Char"/>
    <w:basedOn w:val="DefaultParagraphFont"/>
    <w:link w:val="Date"/>
    <w:uiPriority w:val="99"/>
    <w:rsid w:val="00E52046"/>
    <w:rPr>
      <w:b/>
      <w:caps/>
      <w:color w:val="FFFFFF" w:themeColor="background1"/>
    </w:rPr>
  </w:style>
  <w:style w:type="character" w:customStyle="1" w:styleId="Heading2Char">
    <w:name w:val="Heading 2 Char"/>
    <w:basedOn w:val="DefaultParagraphFont"/>
    <w:link w:val="Heading2"/>
    <w:uiPriority w:val="9"/>
    <w:semiHidden/>
    <w:rsid w:val="00E52046"/>
    <w:rPr>
      <w:rFonts w:asciiTheme="majorHAnsi" w:eastAsiaTheme="majorEastAsia" w:hAnsiTheme="majorHAnsi" w:cstheme="majorBidi"/>
      <w:b/>
      <w:bCs/>
      <w:caps/>
      <w:color w:val="FFFFFF" w:themeColor="background1"/>
      <w:szCs w:val="26"/>
    </w:rPr>
  </w:style>
  <w:style w:type="character" w:customStyle="1" w:styleId="Heading3Char">
    <w:name w:val="Heading 3 Char"/>
    <w:basedOn w:val="DefaultParagraphFont"/>
    <w:link w:val="Heading3"/>
    <w:uiPriority w:val="9"/>
    <w:semiHidden/>
    <w:rsid w:val="00E52046"/>
    <w:rPr>
      <w:rFonts w:asciiTheme="majorHAnsi" w:eastAsiaTheme="majorEastAsia" w:hAnsiTheme="majorHAnsi" w:cstheme="majorBidi"/>
      <w:b/>
      <w:bCs/>
      <w:caps/>
      <w:color w:val="6F6D5D" w:themeColor="text2"/>
      <w:sz w:val="22"/>
    </w:rPr>
  </w:style>
  <w:style w:type="character" w:customStyle="1" w:styleId="Heading4Char">
    <w:name w:val="Heading 4 Char"/>
    <w:basedOn w:val="DefaultParagraphFont"/>
    <w:link w:val="Heading4"/>
    <w:uiPriority w:val="9"/>
    <w:semiHidden/>
    <w:rsid w:val="00E52046"/>
    <w:rPr>
      <w:rFonts w:asciiTheme="majorHAnsi" w:eastAsiaTheme="majorEastAsia" w:hAnsiTheme="majorHAnsi" w:cstheme="majorBidi"/>
      <w:b/>
      <w:bCs/>
      <w:iCs/>
      <w:color w:val="6F6D5D" w:themeColor="text2"/>
    </w:rPr>
  </w:style>
  <w:style w:type="paragraph" w:styleId="BodyText3">
    <w:name w:val="Body Text 3"/>
    <w:basedOn w:val="Normal"/>
    <w:link w:val="BodyText3Char"/>
    <w:uiPriority w:val="99"/>
    <w:semiHidden/>
    <w:unhideWhenUsed/>
    <w:rsid w:val="00E52046"/>
    <w:pPr>
      <w:spacing w:after="60"/>
      <w:jc w:val="center"/>
    </w:pPr>
    <w:rPr>
      <w:color w:val="6F6D5D" w:themeColor="text2"/>
      <w:sz w:val="18"/>
      <w:szCs w:val="16"/>
    </w:rPr>
  </w:style>
  <w:style w:type="character" w:customStyle="1" w:styleId="BodyText3Char">
    <w:name w:val="Body Text 3 Char"/>
    <w:basedOn w:val="DefaultParagraphFont"/>
    <w:link w:val="BodyText3"/>
    <w:uiPriority w:val="99"/>
    <w:semiHidden/>
    <w:rsid w:val="00E52046"/>
    <w:rPr>
      <w:color w:val="6F6D5D" w:themeColor="text2"/>
      <w:sz w:val="18"/>
      <w:szCs w:val="16"/>
    </w:rPr>
  </w:style>
  <w:style w:type="paragraph" w:customStyle="1" w:styleId="ContactDetails">
    <w:name w:val="Contact Details"/>
    <w:basedOn w:val="Normal"/>
    <w:qFormat/>
    <w:rsid w:val="00E52046"/>
    <w:pPr>
      <w:jc w:val="center"/>
    </w:pPr>
    <w:rPr>
      <w:b/>
      <w:color w:val="FFFFFF" w:themeColor="background1"/>
      <w:spacing w:val="20"/>
      <w:sz w:val="18"/>
    </w:rPr>
  </w:style>
  <w:style w:type="character" w:customStyle="1" w:styleId="Heading5Char">
    <w:name w:val="Heading 5 Char"/>
    <w:basedOn w:val="DefaultParagraphFont"/>
    <w:link w:val="Heading5"/>
    <w:uiPriority w:val="9"/>
    <w:semiHidden/>
    <w:rsid w:val="00E52046"/>
    <w:rPr>
      <w:rFonts w:asciiTheme="majorHAnsi" w:eastAsiaTheme="majorEastAsia" w:hAnsiTheme="majorHAnsi" w:cstheme="majorBidi"/>
      <w:b/>
      <w:color w:val="6F6D5D" w:themeColor="text2"/>
    </w:rPr>
  </w:style>
  <w:style w:type="character" w:customStyle="1" w:styleId="Heading6Char">
    <w:name w:val="Heading 6 Char"/>
    <w:basedOn w:val="DefaultParagraphFont"/>
    <w:link w:val="Heading6"/>
    <w:uiPriority w:val="9"/>
    <w:semiHidden/>
    <w:rsid w:val="00E52046"/>
    <w:rPr>
      <w:rFonts w:asciiTheme="majorHAnsi" w:eastAsiaTheme="majorEastAsia" w:hAnsiTheme="majorHAnsi" w:cstheme="majorBidi"/>
      <w:i/>
      <w:iCs/>
      <w:color w:val="252D30" w:themeColor="accent1" w:themeShade="80"/>
    </w:rPr>
  </w:style>
  <w:style w:type="character" w:customStyle="1" w:styleId="Heading7Char">
    <w:name w:val="Heading 7 Char"/>
    <w:basedOn w:val="DefaultParagraphFont"/>
    <w:link w:val="Heading7"/>
    <w:uiPriority w:val="9"/>
    <w:semiHidden/>
    <w:rsid w:val="00E52046"/>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E52046"/>
    <w:rPr>
      <w:rFonts w:asciiTheme="majorHAnsi" w:eastAsiaTheme="majorEastAsia" w:hAnsiTheme="majorHAnsi" w:cstheme="majorBidi"/>
      <w:color w:val="363636" w:themeColor="text1" w:themeTint="C9"/>
      <w:sz w:val="20"/>
      <w:szCs w:val="20"/>
    </w:rPr>
  </w:style>
  <w:style w:type="character" w:customStyle="1" w:styleId="Heading9Char">
    <w:name w:val="Heading 9 Char"/>
    <w:basedOn w:val="DefaultParagraphFont"/>
    <w:link w:val="Heading9"/>
    <w:uiPriority w:val="9"/>
    <w:semiHidden/>
    <w:rsid w:val="00E52046"/>
    <w:rPr>
      <w:rFonts w:asciiTheme="majorHAnsi" w:eastAsiaTheme="majorEastAsia" w:hAnsiTheme="majorHAnsi" w:cstheme="majorBidi"/>
      <w:i/>
      <w:iCs/>
      <w:color w:val="363636" w:themeColor="text1" w:themeTint="C9"/>
      <w:sz w:val="20"/>
      <w:szCs w:val="20"/>
    </w:rPr>
  </w:style>
  <w:style w:type="numbering" w:styleId="ArticleSection">
    <w:name w:val="Outline List 3"/>
    <w:basedOn w:val="NoList"/>
    <w:uiPriority w:val="99"/>
    <w:semiHidden/>
    <w:unhideWhenUsed/>
    <w:rsid w:val="00E52046"/>
    <w:pPr>
      <w:numPr>
        <w:numId w:val="1"/>
      </w:numPr>
    </w:pPr>
  </w:style>
  <w:style w:type="paragraph" w:customStyle="1" w:styleId="Company">
    <w:name w:val="Company"/>
    <w:basedOn w:val="Normal"/>
    <w:qFormat/>
    <w:rsid w:val="00E52046"/>
    <w:pPr>
      <w:jc w:val="center"/>
    </w:pPr>
    <w:rPr>
      <w:color w:val="FFFFFF" w:themeColor="background1"/>
      <w:sz w:val="40"/>
    </w:rPr>
  </w:style>
  <w:style w:type="paragraph" w:customStyle="1" w:styleId="Recipient">
    <w:name w:val="Recipient"/>
    <w:basedOn w:val="Normal"/>
    <w:qFormat/>
    <w:rsid w:val="00E52046"/>
    <w:rPr>
      <w:b/>
      <w:color w:val="000000" w:themeColor="text1"/>
      <w:sz w:val="28"/>
    </w:rPr>
  </w:style>
  <w:style w:type="paragraph" w:styleId="Header">
    <w:name w:val="header"/>
    <w:basedOn w:val="Normal"/>
    <w:link w:val="HeaderChar"/>
    <w:rsid w:val="00E52046"/>
    <w:pPr>
      <w:tabs>
        <w:tab w:val="center" w:pos="4320"/>
        <w:tab w:val="right" w:pos="8640"/>
      </w:tabs>
    </w:pPr>
  </w:style>
  <w:style w:type="paragraph" w:styleId="BodyText">
    <w:name w:val="Body Text"/>
    <w:basedOn w:val="Normal"/>
    <w:link w:val="BodyTextChar"/>
    <w:uiPriority w:val="99"/>
    <w:semiHidden/>
    <w:unhideWhenUsed/>
    <w:rsid w:val="00E52046"/>
    <w:pPr>
      <w:spacing w:after="120" w:line="264" w:lineRule="auto"/>
    </w:pPr>
    <w:rPr>
      <w:b/>
      <w:color w:val="7F7F7F" w:themeColor="text1" w:themeTint="80"/>
      <w:spacing w:val="5"/>
      <w:sz w:val="20"/>
    </w:rPr>
  </w:style>
  <w:style w:type="character" w:customStyle="1" w:styleId="BodyTextChar">
    <w:name w:val="Body Text Char"/>
    <w:basedOn w:val="DefaultParagraphFont"/>
    <w:link w:val="BodyText"/>
    <w:uiPriority w:val="99"/>
    <w:semiHidden/>
    <w:rsid w:val="00E52046"/>
    <w:rPr>
      <w:b/>
      <w:color w:val="7F7F7F" w:themeColor="text1" w:themeTint="80"/>
      <w:spacing w:val="5"/>
      <w:sz w:val="20"/>
    </w:rPr>
  </w:style>
  <w:style w:type="paragraph" w:styleId="BodyText2">
    <w:name w:val="Body Text 2"/>
    <w:basedOn w:val="Normal"/>
    <w:link w:val="BodyText2Char"/>
    <w:uiPriority w:val="99"/>
    <w:semiHidden/>
    <w:unhideWhenUsed/>
    <w:rsid w:val="00E52046"/>
    <w:pPr>
      <w:jc w:val="right"/>
    </w:pPr>
    <w:rPr>
      <w:color w:val="595959" w:themeColor="text1" w:themeTint="A6"/>
      <w:sz w:val="20"/>
    </w:rPr>
  </w:style>
  <w:style w:type="character" w:customStyle="1" w:styleId="BodyText2Char">
    <w:name w:val="Body Text 2 Char"/>
    <w:basedOn w:val="DefaultParagraphFont"/>
    <w:link w:val="BodyText2"/>
    <w:uiPriority w:val="99"/>
    <w:semiHidden/>
    <w:rsid w:val="00E52046"/>
    <w:rPr>
      <w:color w:val="595959" w:themeColor="text1" w:themeTint="A6"/>
      <w:sz w:val="20"/>
    </w:rPr>
  </w:style>
  <w:style w:type="character" w:customStyle="1" w:styleId="Heading1Char">
    <w:name w:val="Heading 1 Char"/>
    <w:basedOn w:val="DefaultParagraphFont"/>
    <w:link w:val="Heading1"/>
    <w:uiPriority w:val="9"/>
    <w:rsid w:val="00E52046"/>
    <w:rPr>
      <w:rFonts w:asciiTheme="majorHAnsi" w:eastAsiaTheme="majorEastAsia" w:hAnsiTheme="majorHAnsi" w:cstheme="majorBidi"/>
      <w:bCs/>
      <w:color w:val="6F6D5D" w:themeColor="text2"/>
      <w:sz w:val="60"/>
      <w:szCs w:val="32"/>
    </w:rPr>
  </w:style>
  <w:style w:type="paragraph" w:styleId="Footer">
    <w:name w:val="footer"/>
    <w:basedOn w:val="Normal"/>
    <w:link w:val="FooterChar"/>
    <w:uiPriority w:val="99"/>
    <w:unhideWhenUsed/>
    <w:rsid w:val="00E52046"/>
    <w:rPr>
      <w:color w:val="6F6D5D" w:themeColor="text2"/>
      <w:sz w:val="16"/>
    </w:rPr>
  </w:style>
  <w:style w:type="character" w:customStyle="1" w:styleId="FooterChar">
    <w:name w:val="Footer Char"/>
    <w:basedOn w:val="DefaultParagraphFont"/>
    <w:link w:val="Footer"/>
    <w:uiPriority w:val="99"/>
    <w:rsid w:val="00E52046"/>
    <w:rPr>
      <w:color w:val="6F6D5D" w:themeColor="text2"/>
      <w:sz w:val="16"/>
    </w:rPr>
  </w:style>
  <w:style w:type="paragraph" w:customStyle="1" w:styleId="Footer-Right">
    <w:name w:val="Footer - Right"/>
    <w:basedOn w:val="Footer"/>
    <w:link w:val="Footer-RightChar"/>
    <w:qFormat/>
    <w:rsid w:val="00E52046"/>
    <w:pPr>
      <w:jc w:val="right"/>
    </w:pPr>
  </w:style>
  <w:style w:type="character" w:customStyle="1" w:styleId="Footer-RightChar">
    <w:name w:val="Footer - Right Char"/>
    <w:basedOn w:val="FooterChar"/>
    <w:link w:val="Footer-Right"/>
    <w:rsid w:val="00E52046"/>
    <w:rPr>
      <w:color w:val="6F6D5D" w:themeColor="text2"/>
      <w:sz w:val="16"/>
    </w:rPr>
  </w:style>
  <w:style w:type="paragraph" w:customStyle="1" w:styleId="Date-Large">
    <w:name w:val="Date - Large"/>
    <w:basedOn w:val="Date"/>
    <w:link w:val="Date-LargeChar"/>
    <w:qFormat/>
    <w:rsid w:val="00A20257"/>
    <w:rPr>
      <w:sz w:val="40"/>
    </w:rPr>
  </w:style>
  <w:style w:type="character" w:customStyle="1" w:styleId="Date-LargeChar">
    <w:name w:val="Date - Large Char"/>
    <w:basedOn w:val="DefaultParagraphFont"/>
    <w:link w:val="Date-Large"/>
    <w:rsid w:val="00A20257"/>
    <w:rPr>
      <w:b/>
      <w:caps/>
      <w:color w:val="FFFFFF" w:themeColor="background1"/>
      <w:sz w:val="40"/>
    </w:rPr>
  </w:style>
  <w:style w:type="character" w:customStyle="1" w:styleId="MailerChar">
    <w:name w:val="Mailer Char"/>
    <w:basedOn w:val="DefaultParagraphFont"/>
    <w:link w:val="Mailer"/>
    <w:rsid w:val="00E52046"/>
    <w:rPr>
      <w:rFonts w:asciiTheme="majorHAnsi" w:eastAsiaTheme="majorEastAsia" w:hAnsiTheme="majorHAnsi" w:cstheme="majorBidi"/>
      <w:color w:val="000000" w:themeColor="text1"/>
      <w:sz w:val="28"/>
    </w:rPr>
  </w:style>
  <w:style w:type="character" w:customStyle="1" w:styleId="HeaderChar">
    <w:name w:val="Header Char"/>
    <w:basedOn w:val="DefaultParagraphFont"/>
    <w:link w:val="Header"/>
    <w:rsid w:val="00E52046"/>
  </w:style>
  <w:style w:type="paragraph" w:customStyle="1" w:styleId="Page-Right">
    <w:name w:val="Page - Right"/>
    <w:basedOn w:val="Normal"/>
    <w:qFormat/>
    <w:rsid w:val="00E52046"/>
    <w:pPr>
      <w:jc w:val="right"/>
    </w:pPr>
    <w:rPr>
      <w:b/>
      <w:color w:val="6F6D5D" w:themeColor="text2"/>
      <w:sz w:val="18"/>
    </w:rPr>
  </w:style>
  <w:style w:type="paragraph" w:customStyle="1" w:styleId="Page-Left">
    <w:name w:val="Page - Left"/>
    <w:basedOn w:val="Page-Right"/>
    <w:qFormat/>
    <w:rsid w:val="00E52046"/>
    <w:pPr>
      <w:jc w:val="left"/>
    </w:pPr>
  </w:style>
  <w:style w:type="paragraph" w:styleId="TOCHeading">
    <w:name w:val="TOC Heading"/>
    <w:basedOn w:val="Heading1"/>
    <w:rsid w:val="00A6576D"/>
    <w:pPr>
      <w:outlineLvl w:val="9"/>
    </w:pPr>
    <w:rPr>
      <w:rFonts w:asciiTheme="minorHAnsi" w:eastAsiaTheme="minorHAnsi" w:hAnsiTheme="minorHAnsi" w:cstheme="minorBidi"/>
      <w:bCs w:val="0"/>
      <w:caps/>
      <w:sz w:val="36"/>
      <w:szCs w:val="24"/>
    </w:rPr>
  </w:style>
  <w:style w:type="paragraph" w:styleId="TOC1">
    <w:name w:val="toc 1"/>
    <w:basedOn w:val="Normal"/>
    <w:rsid w:val="00795921"/>
    <w:pPr>
      <w:spacing w:before="200" w:after="40"/>
      <w:jc w:val="center"/>
    </w:pPr>
    <w:rPr>
      <w:color w:val="6F6D5D" w:themeColor="text2"/>
      <w:sz w:val="20"/>
    </w:rPr>
  </w:style>
  <w:style w:type="paragraph" w:styleId="TOC2">
    <w:name w:val="toc 2"/>
    <w:basedOn w:val="Normal"/>
    <w:rsid w:val="00A6576D"/>
    <w:pPr>
      <w:jc w:val="center"/>
    </w:pPr>
    <w:rPr>
      <w:b/>
      <w:color w:val="6F6D5D" w:themeColor="text2"/>
    </w:rPr>
  </w:style>
  <w:style w:type="paragraph" w:customStyle="1" w:styleId="Tagline">
    <w:name w:val="Tagline"/>
    <w:basedOn w:val="Normal"/>
    <w:qFormat/>
    <w:rsid w:val="00A6576D"/>
    <w:pPr>
      <w:jc w:val="center"/>
    </w:pPr>
    <w:rPr>
      <w:caps/>
      <w:color w:val="6F6D5D" w:themeColor="text2"/>
      <w:sz w:val="20"/>
    </w:rPr>
  </w:style>
  <w:style w:type="paragraph" w:styleId="ListParagraph">
    <w:name w:val="List Paragraph"/>
    <w:basedOn w:val="Normal"/>
    <w:rsid w:val="00D2230F"/>
    <w:pPr>
      <w:ind w:left="720"/>
      <w:contextualSpacing/>
    </w:pPr>
  </w:style>
  <w:style w:type="table" w:styleId="TableGrid">
    <w:name w:val="Table Grid"/>
    <w:basedOn w:val="TableNormal"/>
    <w:rsid w:val="004D3C5D"/>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FootnoteText">
    <w:name w:val="footnote text"/>
    <w:basedOn w:val="Normal"/>
    <w:link w:val="FootnoteTextChar"/>
    <w:rsid w:val="00B1712E"/>
  </w:style>
  <w:style w:type="character" w:customStyle="1" w:styleId="FootnoteTextChar">
    <w:name w:val="Footnote Text Char"/>
    <w:basedOn w:val="DefaultParagraphFont"/>
    <w:link w:val="FootnoteText"/>
    <w:rsid w:val="00B1712E"/>
  </w:style>
  <w:style w:type="character" w:styleId="FootnoteReference">
    <w:name w:val="footnote reference"/>
    <w:basedOn w:val="DefaultParagraphFont"/>
    <w:rsid w:val="00B1712E"/>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9" Type="http://schemas.openxmlformats.org/officeDocument/2006/relationships/image" Target="media/image1.jpg"/><Relationship Id="rId20" Type="http://schemas.openxmlformats.org/officeDocument/2006/relationships/image" Target="media/image12.jpg"/><Relationship Id="rId21" Type="http://schemas.openxmlformats.org/officeDocument/2006/relationships/footer" Target="footer1.xml"/><Relationship Id="rId22" Type="http://schemas.openxmlformats.org/officeDocument/2006/relationships/fontTable" Target="fontTable.xml"/><Relationship Id="rId23" Type="http://schemas.openxmlformats.org/officeDocument/2006/relationships/glossaryDocument" Target="glossary/document.xml"/><Relationship Id="rId24" Type="http://schemas.openxmlformats.org/officeDocument/2006/relationships/theme" Target="theme/theme1.xml"/><Relationship Id="rId10" Type="http://schemas.openxmlformats.org/officeDocument/2006/relationships/image" Target="media/image2.jpg"/><Relationship Id="rId11" Type="http://schemas.openxmlformats.org/officeDocument/2006/relationships/image" Target="media/image3.jpg"/><Relationship Id="rId12" Type="http://schemas.openxmlformats.org/officeDocument/2006/relationships/image" Target="media/image4.jpg"/><Relationship Id="rId13" Type="http://schemas.openxmlformats.org/officeDocument/2006/relationships/image" Target="media/image5.jpg"/><Relationship Id="rId14" Type="http://schemas.openxmlformats.org/officeDocument/2006/relationships/image" Target="media/image6.jpg"/><Relationship Id="rId15" Type="http://schemas.openxmlformats.org/officeDocument/2006/relationships/image" Target="media/image7.jpg"/><Relationship Id="rId16" Type="http://schemas.openxmlformats.org/officeDocument/2006/relationships/image" Target="media/image8.jpg"/><Relationship Id="rId17" Type="http://schemas.openxmlformats.org/officeDocument/2006/relationships/image" Target="media/image9.jpg"/><Relationship Id="rId18" Type="http://schemas.openxmlformats.org/officeDocument/2006/relationships/image" Target="media/image10.jpg"/><Relationship Id="rId19" Type="http://schemas.openxmlformats.org/officeDocument/2006/relationships/image" Target="media/image11.jpg"/><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s>
</file>

<file path=word/_rels/settings.xml.rels><?xml version="1.0" encoding="UTF-8" standalone="yes"?>
<Relationships xmlns="http://schemas.openxmlformats.org/package/2006/relationships"><Relationship Id="rId1" Type="http://schemas.openxmlformats.org/officeDocument/2006/relationships/attachedTemplate" Target="Macintosh%20HD:Applications:Microsoft%20Office%202011:Office:Media:Templates:Publishing%20Layout%20View:Catalogs:Booklet%20Catalog.dotx" TargetMode="External"/></Relationships>
</file>

<file path=word/glossary/_rels/document.xml.rels><?xml version="1.0" encoding="UTF-8" standalone="yes"?>
<Relationships xmlns="http://schemas.openxmlformats.org/package/2006/relationships"><Relationship Id="rId3" Type="http://schemas.openxmlformats.org/officeDocument/2006/relationships/settings" Target="settings.xml"/><Relationship Id="rId4" Type="http://schemas.openxmlformats.org/officeDocument/2006/relationships/webSettings" Target="webSettings.xml"/><Relationship Id="rId5" Type="http://schemas.openxmlformats.org/officeDocument/2006/relationships/fontTable" Target="fontTable.xml"/><Relationship Id="rId1" Type="http://schemas.openxmlformats.org/officeDocument/2006/relationships/styles" Target="styles.xml"/><Relationship Id="rId2" Type="http://schemas.microsoft.com/office/2007/relationships/stylesWithEffects" Target="stylesWithEffects.xml"/></Relationships>
</file>

<file path=word/glossary/document.xml><?xml version="1.0" encoding="utf-8"?>
<w:glossary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Parts>
    <w:docPart>
      <w:docPartPr>
        <w:name w:val="31966932C0670B4D9A292F682099794C"/>
        <w:category>
          <w:name w:val="General"/>
          <w:gallery w:val="placeholder"/>
        </w:category>
        <w:types>
          <w:type w:val="bbPlcHdr"/>
        </w:types>
        <w:behaviors>
          <w:behavior w:val="content"/>
        </w:behaviors>
        <w:guid w:val="{9B7DC6F4-2C68-854B-86E0-58EF689152D2}"/>
      </w:docPartPr>
      <w:docPartBody>
        <w:p w:rsidR="00B72575" w:rsidRDefault="00EE116A" w:rsidP="00EE116A">
          <w:pPr>
            <w:pStyle w:val="31966932C0670B4D9A292F682099794C"/>
          </w:pPr>
          <w:r>
            <w:t>[Type text]</w:t>
          </w:r>
        </w:p>
      </w:docPartBody>
    </w:docPart>
    <w:docPart>
      <w:docPartPr>
        <w:name w:val="F7607CE7D8CB4946870C932FF38D827B"/>
        <w:category>
          <w:name w:val="General"/>
          <w:gallery w:val="placeholder"/>
        </w:category>
        <w:types>
          <w:type w:val="bbPlcHdr"/>
        </w:types>
        <w:behaviors>
          <w:behavior w:val="content"/>
        </w:behaviors>
        <w:guid w:val="{E4ECDF21-38E0-D144-B51C-A64DD622CEEC}"/>
      </w:docPartPr>
      <w:docPartBody>
        <w:p w:rsidR="00B72575" w:rsidRDefault="00EE116A" w:rsidP="00EE116A">
          <w:pPr>
            <w:pStyle w:val="F7607CE7D8CB4946870C932FF38D827B"/>
          </w:pPr>
          <w:r>
            <w:t>[Type text]</w:t>
          </w:r>
        </w:p>
      </w:docPartBody>
    </w:docPart>
    <w:docPart>
      <w:docPartPr>
        <w:name w:val="579CA641D2108C43AF3C42F3EA7CEB46"/>
        <w:category>
          <w:name w:val="General"/>
          <w:gallery w:val="placeholder"/>
        </w:category>
        <w:types>
          <w:type w:val="bbPlcHdr"/>
        </w:types>
        <w:behaviors>
          <w:behavior w:val="content"/>
        </w:behaviors>
        <w:guid w:val="{4B30E838-0C47-084B-97D6-F7F9556C7DFB}"/>
      </w:docPartPr>
      <w:docPartBody>
        <w:p w:rsidR="00B72575" w:rsidRDefault="00EE116A" w:rsidP="00EE116A">
          <w:pPr>
            <w:pStyle w:val="579CA641D2108C43AF3C42F3EA7CEB46"/>
          </w:pPr>
          <w:r>
            <w:t>[Type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00000003" w:usb1="00000000" w:usb2="00000000" w:usb3="00000000" w:csb0="00000001" w:csb1="00000000"/>
  </w:font>
  <w:font w:name="Courier New">
    <w:panose1 w:val="02070309020205020404"/>
    <w:charset w:val="00"/>
    <w:family w:val="auto"/>
    <w:pitch w:val="variable"/>
    <w:sig w:usb0="00000003" w:usb1="00000000" w:usb2="00000000" w:usb3="00000000" w:csb0="00000001" w:csb1="00000000"/>
  </w:font>
  <w:font w:name="Wingdings">
    <w:panose1 w:val="05000000000000000000"/>
    <w:charset w:val="02"/>
    <w:family w:val="auto"/>
    <w:pitch w:val="variable"/>
    <w:sig w:usb0="00000000" w:usb1="10000000" w:usb2="00000000" w:usb3="00000000" w:csb0="80000000" w:csb1="00000000"/>
  </w:font>
  <w:font w:name="Corbel">
    <w:panose1 w:val="020B0503020204020204"/>
    <w:charset w:val="00"/>
    <w:family w:val="auto"/>
    <w:pitch w:val="variable"/>
    <w:sig w:usb0="A00002EF" w:usb1="4000A44B" w:usb2="00000000" w:usb3="00000000" w:csb0="0000019F" w:csb1="00000000"/>
  </w:font>
  <w:font w:name="メイリオ">
    <w:charset w:val="4E"/>
    <w:family w:val="auto"/>
    <w:pitch w:val="variable"/>
    <w:sig w:usb0="E10102FF" w:usb1="EAC7FFFF" w:usb2="00010012" w:usb3="00000000" w:csb0="0002009F" w:csb1="00000000"/>
  </w:font>
  <w:font w:name="Keep Calm Medium">
    <w:panose1 w:val="00000000000000000000"/>
    <w:charset w:val="00"/>
    <w:family w:val="auto"/>
    <w:pitch w:val="variable"/>
    <w:sig w:usb0="A00000AF" w:usb1="5000204A" w:usb2="00000000" w:usb3="00000000" w:csb0="00000193" w:csb1="00000000"/>
  </w:font>
  <w:font w:name="Pacifico">
    <w:panose1 w:val="02000000000000000000"/>
    <w:charset w:val="00"/>
    <w:family w:val="auto"/>
    <w:pitch w:val="variable"/>
    <w:sig w:usb0="8000002F" w:usb1="4800004B" w:usb2="14000000" w:usb3="00000000" w:csb0="00000111" w:csb1="00000000"/>
  </w:font>
  <w:font w:name="Arial">
    <w:panose1 w:val="020B0604020202020204"/>
    <w:charset w:val="00"/>
    <w:family w:val="auto"/>
    <w:pitch w:val="variable"/>
    <w:sig w:usb0="00000003" w:usb1="00000000" w:usb2="00000000" w:usb3="00000000" w:csb0="00000001" w:csb1="00000000"/>
  </w:font>
  <w:font w:name="Cambria">
    <w:panose1 w:val="02040503050406030204"/>
    <w:charset w:val="00"/>
    <w:family w:val="auto"/>
    <w:pitch w:val="variable"/>
    <w:sig w:usb0="00000003" w:usb1="00000000" w:usb2="00000000" w:usb3="00000000" w:csb0="00000001" w:csb1="00000000"/>
  </w:font>
  <w:font w:name="ＭＳ 明朝">
    <w:panose1 w:val="00000000000000000000"/>
    <w:charset w:val="80"/>
    <w:family w:val="roman"/>
    <w:notTrueType/>
    <w:pitch w:val="fixed"/>
    <w:sig w:usb0="00000001" w:usb1="08070000" w:usb2="00000010" w:usb3="00000000" w:csb0="00020000" w:csb1="00000000"/>
  </w:font>
  <w:font w:name="ＭＳ ゴシック">
    <w:panose1 w:val="00000000000000000000"/>
    <w:charset w:val="80"/>
    <w:family w:val="modern"/>
    <w:notTrueType/>
    <w:pitch w:val="fixed"/>
    <w:sig w:usb0="00000001" w:usb1="08070000" w:usb2="00000010" w:usb3="00000000" w:csb0="00020000" w:csb1="00000000"/>
  </w:font>
  <w:font w:name="Calibri">
    <w:panose1 w:val="020F0502020204030204"/>
    <w:charset w:val="00"/>
    <w:family w:val="auto"/>
    <w:pitch w:val="variable"/>
    <w:sig w:usb0="00000003" w:usb1="00000000" w:usb2="00000000" w:usb3="00000000" w:csb0="00000001"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view w:val="normal"/>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E116A"/>
    <w:rsid w:val="00761E53"/>
    <w:rsid w:val="009437B8"/>
    <w:rsid w:val="00B72575"/>
    <w:rsid w:val="00EE116A"/>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decimalSymbol w:val="."/>
  <w:listSeparator w:val=","/>
  <w14:defaultImageDpi w14:val="300"/>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ja-JP"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31966932C0670B4D9A292F682099794C">
    <w:name w:val="31966932C0670B4D9A292F682099794C"/>
    <w:rsid w:val="00EE116A"/>
  </w:style>
  <w:style w:type="paragraph" w:customStyle="1" w:styleId="F7607CE7D8CB4946870C932FF38D827B">
    <w:name w:val="F7607CE7D8CB4946870C932FF38D827B"/>
    <w:rsid w:val="00EE116A"/>
  </w:style>
  <w:style w:type="paragraph" w:customStyle="1" w:styleId="579CA641D2108C43AF3C42F3EA7CEB46">
    <w:name w:val="579CA641D2108C43AF3C42F3EA7CEB46"/>
    <w:rsid w:val="00EE116A"/>
  </w:style>
  <w:style w:type="paragraph" w:customStyle="1" w:styleId="AFF2787B7C3D9247B6D890427EF0704F">
    <w:name w:val="AFF2787B7C3D9247B6D890427EF0704F"/>
    <w:rsid w:val="00EE116A"/>
  </w:style>
  <w:style w:type="paragraph" w:customStyle="1" w:styleId="71762F006D12E1468B781544251D0411">
    <w:name w:val="71762F006D12E1468B781544251D0411"/>
    <w:rsid w:val="00EE116A"/>
  </w:style>
  <w:style w:type="paragraph" w:customStyle="1" w:styleId="FD1078667DB9FD429A1EDEDE3D0ADD3C">
    <w:name w:val="FD1078667DB9FD429A1EDEDE3D0ADD3C"/>
    <w:rsid w:val="00EE116A"/>
  </w:style>
</w:styles>
</file>

<file path=word/glossary/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ja-JP"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31966932C0670B4D9A292F682099794C">
    <w:name w:val="31966932C0670B4D9A292F682099794C"/>
    <w:rsid w:val="00EE116A"/>
  </w:style>
  <w:style w:type="paragraph" w:customStyle="1" w:styleId="F7607CE7D8CB4946870C932FF38D827B">
    <w:name w:val="F7607CE7D8CB4946870C932FF38D827B"/>
    <w:rsid w:val="00EE116A"/>
  </w:style>
  <w:style w:type="paragraph" w:customStyle="1" w:styleId="579CA641D2108C43AF3C42F3EA7CEB46">
    <w:name w:val="579CA641D2108C43AF3C42F3EA7CEB46"/>
    <w:rsid w:val="00EE116A"/>
  </w:style>
  <w:style w:type="paragraph" w:customStyle="1" w:styleId="AFF2787B7C3D9247B6D890427EF0704F">
    <w:name w:val="AFF2787B7C3D9247B6D890427EF0704F"/>
    <w:rsid w:val="00EE116A"/>
  </w:style>
  <w:style w:type="paragraph" w:customStyle="1" w:styleId="71762F006D12E1468B781544251D0411">
    <w:name w:val="71762F006D12E1468B781544251D0411"/>
    <w:rsid w:val="00EE116A"/>
  </w:style>
  <w:style w:type="paragraph" w:customStyle="1" w:styleId="FD1078667DB9FD429A1EDEDE3D0ADD3C">
    <w:name w:val="FD1078667DB9FD429A1EDEDE3D0ADD3C"/>
    <w:rsid w:val="00EE116A"/>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theme/theme1.xml><?xml version="1.0" encoding="utf-8"?>
<a:theme xmlns:a="http://schemas.openxmlformats.org/drawingml/2006/main" name="Office Theme">
  <a:themeElements>
    <a:clrScheme name="Capital">
      <a:dk1>
        <a:srgbClr val="000000"/>
      </a:dk1>
      <a:lt1>
        <a:srgbClr val="FFFFFF"/>
      </a:lt1>
      <a:dk2>
        <a:srgbClr val="6F6D5D"/>
      </a:dk2>
      <a:lt2>
        <a:srgbClr val="7C8F97"/>
      </a:lt2>
      <a:accent1>
        <a:srgbClr val="4B5A60"/>
      </a:accent1>
      <a:accent2>
        <a:srgbClr val="9C5238"/>
      </a:accent2>
      <a:accent3>
        <a:srgbClr val="504539"/>
      </a:accent3>
      <a:accent4>
        <a:srgbClr val="C1AD79"/>
      </a:accent4>
      <a:accent5>
        <a:srgbClr val="667559"/>
      </a:accent5>
      <a:accent6>
        <a:srgbClr val="BAD6AD"/>
      </a:accent6>
      <a:hlink>
        <a:srgbClr val="524A82"/>
      </a:hlink>
      <a:folHlink>
        <a:srgbClr val="8F9954"/>
      </a:folHlink>
    </a:clrScheme>
    <a:fontScheme name="Booklet Catalog">
      <a:majorFont>
        <a:latin typeface="Corbel"/>
        <a:ea typeface=""/>
        <a:cs typeface=""/>
        <a:font script="Jpan" typeface="メイリオ"/>
      </a:majorFont>
      <a:minorFont>
        <a:latin typeface="Corbel"/>
        <a:ea typeface=""/>
        <a:cs typeface=""/>
        <a:font script="Jpan" typeface="メイリオ"/>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B3C29E7-400A-BE43-840C-6272CD64476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Booklet Catalog.dotx</Template>
  <TotalTime>2</TotalTime>
  <Pages>6</Pages>
  <Words>4</Words>
  <Characters>28</Characters>
  <Application>Microsoft Macintosh Word</Application>
  <DocSecurity>0</DocSecurity>
  <Lines>1</Lines>
  <Paragraphs>1</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31</CharactersWithSpaces>
  <SharedDoc>false</SharedDoc>
  <HyperlinkBase/>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Rachel Akers</dc:creator>
  <cp:keywords/>
  <dc:description/>
  <cp:lastModifiedBy>Rachel Akers</cp:lastModifiedBy>
  <cp:revision>3</cp:revision>
  <dcterms:created xsi:type="dcterms:W3CDTF">2015-06-22T22:57:00Z</dcterms:created>
  <dcterms:modified xsi:type="dcterms:W3CDTF">2015-06-23T11:24:00Z</dcterms:modified>
  <cp:category/>
</cp:coreProperties>
</file>